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5EC0" w:rsidRDefault="00FB5EC0" w:rsidP="00FB5EC0">
      <w:pPr>
        <w:spacing w:line="260" w:lineRule="atLeast"/>
        <w:jc w:val="center"/>
        <w:rPr>
          <w:sz w:val="16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210A74D7" wp14:editId="29311188">
            <wp:extent cx="2011680" cy="828040"/>
            <wp:effectExtent l="0" t="0" r="7620" b="0"/>
            <wp:docPr id="1" name="Bild 1" descr="BW55_GR_sw_wei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W55_GR_sw_weis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82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EC0" w:rsidRPr="00FB5EC0" w:rsidRDefault="00FB5EC0" w:rsidP="00BF0075">
      <w:pPr>
        <w:pStyle w:val="Kopfzeile"/>
        <w:spacing w:line="240" w:lineRule="atLeast"/>
        <w:jc w:val="center"/>
        <w:rPr>
          <w:spacing w:val="10"/>
          <w:sz w:val="14"/>
          <w:szCs w:val="14"/>
        </w:rPr>
      </w:pPr>
      <w:r w:rsidRPr="00FB5EC0">
        <w:rPr>
          <w:spacing w:val="10"/>
          <w:sz w:val="14"/>
          <w:szCs w:val="14"/>
        </w:rPr>
        <w:t>LANDESAMT FÜR DENKMALPFLEGE</w:t>
      </w:r>
    </w:p>
    <w:p w:rsidR="00280C21" w:rsidRDefault="00FB5EC0" w:rsidP="00BF0075">
      <w:pPr>
        <w:spacing w:line="240" w:lineRule="atLeast"/>
        <w:jc w:val="center"/>
      </w:pPr>
      <w:r w:rsidRPr="00FB5EC0">
        <w:rPr>
          <w:spacing w:val="10"/>
          <w:sz w:val="14"/>
          <w:szCs w:val="14"/>
        </w:rPr>
        <w:t>IM REGIERUNGSPRÄSIDIUM STUTTGART</w:t>
      </w:r>
    </w:p>
    <w:p w:rsidR="002E0234" w:rsidRPr="002D63B7" w:rsidRDefault="002E0234" w:rsidP="002D63B7">
      <w:pPr>
        <w:pStyle w:val="Betreff"/>
        <w:spacing w:before="600" w:line="360" w:lineRule="atLeast"/>
        <w:jc w:val="center"/>
        <w:rPr>
          <w:rFonts w:cs="Arial"/>
          <w:sz w:val="28"/>
          <w:szCs w:val="28"/>
        </w:rPr>
      </w:pPr>
      <w:r w:rsidRPr="002D63B7">
        <w:rPr>
          <w:rFonts w:ascii="Calibri" w:hAnsi="Calibri" w:cs="Calibri"/>
          <w:noProof/>
          <w:sz w:val="28"/>
          <w:szCs w:val="28"/>
        </w:rPr>
        <w:drawing>
          <wp:inline distT="0" distB="0" distL="0" distR="0" wp14:anchorId="6F8FC4CC" wp14:editId="797DB5E6">
            <wp:extent cx="257040" cy="104760"/>
            <wp:effectExtent l="0" t="0" r="0" b="0"/>
            <wp:docPr id="7" name="Grafik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0" cy="10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63B7">
        <w:rPr>
          <w:rFonts w:cs="Arial"/>
          <w:sz w:val="28"/>
          <w:szCs w:val="28"/>
        </w:rPr>
        <w:t> </w:t>
      </w:r>
      <w:r w:rsidRPr="002D63B7">
        <w:rPr>
          <w:rFonts w:cs="Arial"/>
          <w:sz w:val="28"/>
          <w:szCs w:val="28"/>
        </w:rPr>
        <w:t>Antragsformular für eine Grabungsgenehmigung gemäß</w:t>
      </w:r>
    </w:p>
    <w:p w:rsidR="00432368" w:rsidRPr="002D63B7" w:rsidRDefault="002E0234" w:rsidP="002D63B7">
      <w:pPr>
        <w:pStyle w:val="StandardmAbstand"/>
        <w:spacing w:before="0" w:after="0" w:line="360" w:lineRule="atLeast"/>
        <w:jc w:val="center"/>
        <w:rPr>
          <w:rFonts w:cs="Arial"/>
          <w:b/>
          <w:sz w:val="28"/>
          <w:szCs w:val="28"/>
        </w:rPr>
      </w:pPr>
      <w:r w:rsidRPr="002D63B7">
        <w:rPr>
          <w:rFonts w:cs="Arial"/>
          <w:b/>
          <w:sz w:val="28"/>
          <w:szCs w:val="28"/>
        </w:rPr>
        <w:t>§ 21 Denkmalschutzgesetz</w:t>
      </w:r>
    </w:p>
    <w:p w:rsidR="003E4866" w:rsidRPr="004C50B5" w:rsidRDefault="004C50B5" w:rsidP="004C50B5">
      <w:pPr>
        <w:pStyle w:val="StandardmAbstand"/>
        <w:spacing w:before="160" w:after="0" w:line="300" w:lineRule="atLeast"/>
        <w:jc w:val="left"/>
        <w:rPr>
          <w:rFonts w:cs="Arial"/>
          <w:szCs w:val="24"/>
        </w:rPr>
      </w:pPr>
      <w:r w:rsidRPr="004C50B5">
        <w:rPr>
          <w:rFonts w:cs="Arial"/>
          <w:szCs w:val="24"/>
        </w:rPr>
        <w:t>Zu beachten ist, dass eine Grabungsgenehmigung nach § 21 DSchG Baden-Württemberg keine Betretungsrechte oder ggf. andere erforderliche Genehmigungen nach insbesondere Bau-, Immissionsschutz-, Naturschutzrecht umfasst und umgekehrt solche anderen Genehmigungen eine Grabungsgenehmigung nach § 21 DSchG nicht ersetzen.</w:t>
      </w:r>
    </w:p>
    <w:p w:rsidR="00AC3DD0" w:rsidRDefault="004C0B81" w:rsidP="004C0B81">
      <w:pPr>
        <w:pStyle w:val="01Head1"/>
      </w:pPr>
      <w:r>
        <w:t>1</w:t>
      </w:r>
      <w:r>
        <w:tab/>
      </w:r>
      <w:r w:rsidR="00AC3DD0" w:rsidRPr="004C0B81">
        <w:t>Antragsteller</w:t>
      </w:r>
      <w:r w:rsidR="00AC3DD0">
        <w:t xml:space="preserve"> </w:t>
      </w:r>
      <w:r w:rsidR="00AC3DD0" w:rsidRPr="00BE2CDD">
        <w:t>und</w:t>
      </w:r>
      <w:r w:rsidR="00AC3DD0">
        <w:t xml:space="preserve"> Objekt der </w:t>
      </w:r>
      <w:r w:rsidR="00AC3DD0" w:rsidRPr="00BE2CDD">
        <w:t>Grabungsgenehmigung</w:t>
      </w:r>
    </w:p>
    <w:p w:rsidR="00AC3DD0" w:rsidRDefault="004C0B81" w:rsidP="003C4D63">
      <w:pPr>
        <w:pStyle w:val="02Head2"/>
      </w:pPr>
      <w:r>
        <w:t>1.1</w:t>
      </w:r>
      <w:r>
        <w:tab/>
      </w:r>
      <w:r w:rsidR="00AC3DD0" w:rsidRPr="003E4866">
        <w:t>Antragsteller</w:t>
      </w:r>
    </w:p>
    <w:p w:rsidR="003B17DC" w:rsidRPr="003B17DC" w:rsidRDefault="0076621C" w:rsidP="003B17DC">
      <w:pPr>
        <w:pStyle w:val="00BodyEinzug"/>
      </w:pPr>
      <w:r>
        <w:t>{</w:t>
      </w:r>
      <w:r w:rsidR="006E0607">
        <w:t xml:space="preserve"> </w:t>
      </w:r>
      <w:r w:rsidR="003B17DC" w:rsidRPr="003B17DC">
        <w:t>Firma, Name, Inhaber, Adresse, Kontaktdaten</w:t>
      </w:r>
      <w:r w:rsidR="003B17DC">
        <w:t xml:space="preserve"> (Telefon/E-Mail)</w:t>
      </w:r>
      <w:r w:rsidR="006E0607">
        <w:t xml:space="preserve"> </w:t>
      </w:r>
      <w:r>
        <w:t>}</w:t>
      </w:r>
    </w:p>
    <w:p w:rsidR="00AC3DD0" w:rsidRDefault="004C0B81" w:rsidP="003C4D63">
      <w:pPr>
        <w:pStyle w:val="02Head2"/>
      </w:pPr>
      <w:r>
        <w:t>1.2</w:t>
      </w:r>
      <w:r>
        <w:tab/>
      </w:r>
      <w:r w:rsidR="00AC3DD0" w:rsidRPr="003C4D63">
        <w:t>Auftraggeber</w:t>
      </w:r>
    </w:p>
    <w:p w:rsidR="00AC3DD0" w:rsidRDefault="0076621C" w:rsidP="00F65A8E">
      <w:pPr>
        <w:pStyle w:val="00BodyEinzug"/>
      </w:pPr>
      <w:r>
        <w:t>{</w:t>
      </w:r>
      <w:r w:rsidR="006E0607">
        <w:t xml:space="preserve"> </w:t>
      </w:r>
      <w:r w:rsidR="003B17DC" w:rsidRPr="003B17DC">
        <w:t>Firma, Name, Inhaber, Adresse, Kontaktdaten</w:t>
      </w:r>
      <w:r w:rsidR="003B17DC">
        <w:t xml:space="preserve"> (Telefon/E-Mail)</w:t>
      </w:r>
      <w:r w:rsidRPr="0076621C">
        <w:t xml:space="preserve"> </w:t>
      </w:r>
      <w:r>
        <w:t>}</w:t>
      </w:r>
    </w:p>
    <w:p w:rsidR="00AC3DD0" w:rsidRDefault="004C0B81" w:rsidP="003C4D63">
      <w:pPr>
        <w:pStyle w:val="02Head2"/>
      </w:pPr>
      <w:r>
        <w:t>1.3</w:t>
      </w:r>
      <w:r>
        <w:tab/>
      </w:r>
      <w:r w:rsidR="00AC3DD0" w:rsidRPr="003C4D63">
        <w:t>Zuständige</w:t>
      </w:r>
      <w:r w:rsidR="00AC3DD0">
        <w:t>/r Gebietsreferent/-in</w:t>
      </w:r>
    </w:p>
    <w:p w:rsidR="00AC3DD0" w:rsidRDefault="0076621C" w:rsidP="00F65A8E">
      <w:pPr>
        <w:pStyle w:val="00BodyEinzug"/>
      </w:pPr>
      <w:r>
        <w:t>{</w:t>
      </w:r>
      <w:r w:rsidR="006E0607">
        <w:t xml:space="preserve"> </w:t>
      </w:r>
      <w:r w:rsidR="003B17DC">
        <w:t>Name</w:t>
      </w:r>
      <w:r w:rsidR="006E0607">
        <w:t xml:space="preserve">, Dienststelle des Landesamtes für Denkmalpflege </w:t>
      </w:r>
      <w:r>
        <w:t>}</w:t>
      </w:r>
    </w:p>
    <w:p w:rsidR="00AC3DD0" w:rsidRDefault="00AC3DD0" w:rsidP="00F65A8E">
      <w:pPr>
        <w:pStyle w:val="00BodyEinzug"/>
      </w:pPr>
      <w:r>
        <w:t>Antrag mit Gebietsreferent/-in abgestimmt</w:t>
      </w:r>
      <w:r w:rsidR="00793395">
        <w:t>:</w:t>
      </w:r>
    </w:p>
    <w:p w:rsidR="00AC3DD0" w:rsidRDefault="008D6BC1" w:rsidP="00F65A8E">
      <w:pPr>
        <w:pStyle w:val="00BodyEinzug"/>
      </w:pPr>
      <w:sdt>
        <w:sdtPr>
          <w:alias w:val="1.3.1"/>
          <w:tag w:val="1.3.1"/>
          <w:id w:val="-39901254"/>
          <w14:checkbox>
            <w14:checked w14:val="1"/>
            <w14:checkedState w14:val="0052" w14:font="Wingdings 2"/>
            <w14:uncheckedState w14:val="2610" w14:font="MS Gothic"/>
          </w14:checkbox>
        </w:sdtPr>
        <w:sdtEndPr/>
        <w:sdtContent>
          <w:r w:rsidR="0076621C">
            <w:sym w:font="Wingdings 2" w:char="F052"/>
          </w:r>
        </w:sdtContent>
      </w:sdt>
      <w:r w:rsidR="00AC3DD0">
        <w:t xml:space="preserve"> </w:t>
      </w:r>
      <w:r w:rsidR="003C4D63">
        <w:t xml:space="preserve"> </w:t>
      </w:r>
      <w:r w:rsidR="00AC3DD0">
        <w:t>ja</w:t>
      </w:r>
      <w:r w:rsidR="00793395">
        <w:tab/>
      </w:r>
      <w:r w:rsidR="00AC3DD0">
        <w:tab/>
      </w:r>
      <w:sdt>
        <w:sdtPr>
          <w:alias w:val="1.3.2"/>
          <w:tag w:val="1.3.2"/>
          <w:id w:val="-1316642982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3C4D63">
            <w:rPr>
              <w:rFonts w:ascii="MS Gothic" w:eastAsia="MS Gothic" w:hAnsi="MS Gothic" w:hint="eastAsia"/>
            </w:rPr>
            <w:t>☐</w:t>
          </w:r>
        </w:sdtContent>
      </w:sdt>
      <w:r w:rsidR="00AC3DD0">
        <w:t xml:space="preserve"> </w:t>
      </w:r>
      <w:r w:rsidR="003C4D63">
        <w:t xml:space="preserve"> </w:t>
      </w:r>
      <w:r w:rsidR="00AC3DD0">
        <w:t>nein</w:t>
      </w:r>
    </w:p>
    <w:p w:rsidR="00AC3DD0" w:rsidRDefault="003C4D63" w:rsidP="00793395">
      <w:pPr>
        <w:pStyle w:val="00BodyEinzug"/>
        <w:spacing w:line="240" w:lineRule="auto"/>
      </w:pPr>
      <w:r w:rsidRPr="003C4D63">
        <w:rPr>
          <w:sz w:val="20"/>
          <w:szCs w:val="20"/>
        </w:rPr>
        <w:sym w:font="Wingdings" w:char="F0E0"/>
      </w:r>
      <w:r>
        <w:t xml:space="preserve"> </w:t>
      </w:r>
      <w:r w:rsidR="00AC3DD0">
        <w:t xml:space="preserve">Ohne Abstimmung ist der Antrag </w:t>
      </w:r>
      <w:r w:rsidR="00AC3DD0" w:rsidRPr="003C4D63">
        <w:rPr>
          <w:b/>
        </w:rPr>
        <w:t>nicht</w:t>
      </w:r>
      <w:r w:rsidR="00AC3DD0">
        <w:t xml:space="preserve"> genehmigungsfähig</w:t>
      </w:r>
      <w:r w:rsidR="00793395">
        <w:t>!</w:t>
      </w:r>
    </w:p>
    <w:p w:rsidR="00AC3DD0" w:rsidRDefault="004C0B81" w:rsidP="00D8100D">
      <w:pPr>
        <w:pStyle w:val="01Head1"/>
      </w:pPr>
      <w:r>
        <w:t>2</w:t>
      </w:r>
      <w:r>
        <w:tab/>
      </w:r>
      <w:r w:rsidR="00AC3DD0">
        <w:t xml:space="preserve">Objekt der </w:t>
      </w:r>
      <w:r w:rsidR="00AC3DD0" w:rsidRPr="00D8100D">
        <w:t>Grabungsgenehmigung</w:t>
      </w:r>
    </w:p>
    <w:p w:rsidR="00AC3DD0" w:rsidRDefault="004C0B81" w:rsidP="002D63B7">
      <w:pPr>
        <w:pStyle w:val="02Head2"/>
      </w:pPr>
      <w:r>
        <w:t>2.1</w:t>
      </w:r>
      <w:r>
        <w:tab/>
      </w:r>
      <w:r w:rsidR="00AC3DD0">
        <w:t xml:space="preserve">Art der </w:t>
      </w:r>
      <w:r w:rsidR="00AC3DD0" w:rsidRPr="002D63B7">
        <w:t>Untersuchung</w:t>
      </w:r>
    </w:p>
    <w:p w:rsidR="00A27A81" w:rsidRDefault="0076621C" w:rsidP="00A27A81">
      <w:pPr>
        <w:pStyle w:val="00BodyEinzug"/>
      </w:pPr>
      <w:r>
        <w:t>{</w:t>
      </w:r>
      <w:r w:rsidR="001B6D28">
        <w:t xml:space="preserve"> </w:t>
      </w:r>
      <w:r w:rsidR="00A27A81">
        <w:t>Prospektion, Flächengrabung, Stadtkern, Baubegleitung sowie Kurzcharakterisierung:</w:t>
      </w:r>
    </w:p>
    <w:p w:rsidR="00A27A81" w:rsidRDefault="00A27A81" w:rsidP="00A27A81">
      <w:pPr>
        <w:pStyle w:val="00BodyEinzug"/>
      </w:pPr>
      <w:r>
        <w:t>z. B. Baubegleitung der Erneuerung der Wasserableitung xy</w:t>
      </w:r>
    </w:p>
    <w:p w:rsidR="00A27A81" w:rsidRDefault="00A27A81" w:rsidP="00A27A81">
      <w:pPr>
        <w:pStyle w:val="00BodyEinzug"/>
      </w:pPr>
      <w:r>
        <w:t>z. B. Flächengrabung Bauvorhaben, Neubaugebiet xy</w:t>
      </w:r>
      <w:r w:rsidR="001B6D28">
        <w:t xml:space="preserve"> </w:t>
      </w:r>
      <w:r w:rsidR="0076621C">
        <w:t>}</w:t>
      </w:r>
    </w:p>
    <w:p w:rsidR="00AC3DD0" w:rsidRDefault="004C0B81" w:rsidP="00A27A81">
      <w:pPr>
        <w:pStyle w:val="02Head2"/>
      </w:pPr>
      <w:r>
        <w:t>2.2</w:t>
      </w:r>
      <w:r>
        <w:tab/>
      </w:r>
      <w:r w:rsidR="00AC3DD0" w:rsidRPr="00D8100D">
        <w:t>Gemeinde</w:t>
      </w:r>
    </w:p>
    <w:p w:rsidR="00E81460" w:rsidRPr="00E81460" w:rsidRDefault="0076621C" w:rsidP="00E81460">
      <w:pPr>
        <w:pStyle w:val="00BodyEinzug"/>
      </w:pPr>
      <w:r>
        <w:t>{</w:t>
      </w:r>
      <w:r w:rsidR="001B6D28">
        <w:t xml:space="preserve"> </w:t>
      </w:r>
      <w:r w:rsidR="001742F1">
        <w:t>Name der Gemeinde</w:t>
      </w:r>
      <w:r w:rsidR="00F97312">
        <w:t>, z. B. Backnang</w:t>
      </w:r>
      <w:r w:rsidR="001B6D28">
        <w:t xml:space="preserve"> </w:t>
      </w:r>
      <w:r>
        <w:t>}</w:t>
      </w:r>
    </w:p>
    <w:p w:rsidR="00AC3DD0" w:rsidRDefault="004C0B81" w:rsidP="00D8100D">
      <w:pPr>
        <w:pStyle w:val="02Head2"/>
      </w:pPr>
      <w:r>
        <w:t>2.3</w:t>
      </w:r>
      <w:r>
        <w:tab/>
      </w:r>
      <w:r w:rsidR="00AC3DD0">
        <w:t>Ortsteil(e)</w:t>
      </w:r>
    </w:p>
    <w:p w:rsidR="00E81460" w:rsidRPr="00E81460" w:rsidRDefault="0076621C" w:rsidP="00E81460">
      <w:pPr>
        <w:pStyle w:val="00BodyEinzug"/>
      </w:pPr>
      <w:r>
        <w:t>{</w:t>
      </w:r>
      <w:r w:rsidR="001B6D28">
        <w:t xml:space="preserve"> </w:t>
      </w:r>
      <w:r w:rsidR="001742F1">
        <w:t>Name des Ortsteils</w:t>
      </w:r>
      <w:r w:rsidR="00F97312">
        <w:t>, z. B. Waldrems</w:t>
      </w:r>
      <w:r w:rsidR="001B6D28">
        <w:t xml:space="preserve"> </w:t>
      </w:r>
      <w:r>
        <w:t>}</w:t>
      </w:r>
    </w:p>
    <w:p w:rsidR="00AC3DD0" w:rsidRDefault="004C0B81" w:rsidP="00BE2CDD">
      <w:pPr>
        <w:pStyle w:val="02Head2"/>
      </w:pPr>
      <w:r>
        <w:t>2.4</w:t>
      </w:r>
      <w:r>
        <w:tab/>
      </w:r>
      <w:r w:rsidR="00AC3DD0">
        <w:t>Kreis</w:t>
      </w:r>
    </w:p>
    <w:p w:rsidR="00E81460" w:rsidRPr="00E81460" w:rsidRDefault="0076621C" w:rsidP="00E81460">
      <w:pPr>
        <w:pStyle w:val="00BodyEinzug"/>
      </w:pPr>
      <w:r>
        <w:lastRenderedPageBreak/>
        <w:t>{</w:t>
      </w:r>
      <w:r w:rsidR="001B6D28">
        <w:t xml:space="preserve"> </w:t>
      </w:r>
      <w:r w:rsidR="001742F1">
        <w:t>Name des Kreises</w:t>
      </w:r>
      <w:r w:rsidR="00F97312">
        <w:t>, z. B. Rems-Murr-Kreis</w:t>
      </w:r>
      <w:r w:rsidR="001B6D28">
        <w:t xml:space="preserve"> </w:t>
      </w:r>
      <w:r>
        <w:t>}</w:t>
      </w:r>
    </w:p>
    <w:p w:rsidR="00AC3DD0" w:rsidRDefault="004C0B81" w:rsidP="00BE2CDD">
      <w:pPr>
        <w:pStyle w:val="02Head2"/>
      </w:pPr>
      <w:r>
        <w:t>2.5</w:t>
      </w:r>
      <w:r>
        <w:tab/>
      </w:r>
      <w:r w:rsidR="00AC3DD0">
        <w:t>Flurname(n)</w:t>
      </w:r>
    </w:p>
    <w:p w:rsidR="00E81460" w:rsidRPr="00E81460" w:rsidRDefault="0076621C" w:rsidP="00002F27">
      <w:pPr>
        <w:pStyle w:val="00BodyEinzug"/>
      </w:pPr>
      <w:r>
        <w:t>{</w:t>
      </w:r>
      <w:r w:rsidR="001B6D28">
        <w:t xml:space="preserve"> </w:t>
      </w:r>
      <w:r w:rsidR="001742F1">
        <w:t>Flurname(n)</w:t>
      </w:r>
      <w:r w:rsidRPr="0076621C">
        <w:t xml:space="preserve"> </w:t>
      </w:r>
      <w:r>
        <w:t>}</w:t>
      </w:r>
    </w:p>
    <w:p w:rsidR="00AC3DD0" w:rsidRDefault="004C0B81" w:rsidP="00BE2CDD">
      <w:pPr>
        <w:pStyle w:val="02Head2"/>
      </w:pPr>
      <w:r>
        <w:t>2.6</w:t>
      </w:r>
      <w:r>
        <w:tab/>
      </w:r>
      <w:r w:rsidR="00AC3DD0">
        <w:t>Grundstücksnummer(n)</w:t>
      </w:r>
    </w:p>
    <w:p w:rsidR="00193336" w:rsidRDefault="0076621C" w:rsidP="00193336">
      <w:pPr>
        <w:pStyle w:val="00BodyEinzug"/>
      </w:pPr>
      <w:r>
        <w:t>{</w:t>
      </w:r>
      <w:r w:rsidR="001B6D28">
        <w:t xml:space="preserve"> </w:t>
      </w:r>
      <w:r w:rsidR="001742F1">
        <w:t>Grundstücksnummer(n), Flurstücksnummer(n) oder Adresse(n)</w:t>
      </w:r>
      <w:r w:rsidRPr="0076621C">
        <w:t xml:space="preserve"> </w:t>
      </w:r>
      <w:r>
        <w:t>}</w:t>
      </w:r>
    </w:p>
    <w:p w:rsidR="00AC3DD0" w:rsidRDefault="004C0B81" w:rsidP="00BE2CDD">
      <w:pPr>
        <w:pStyle w:val="02Head2"/>
      </w:pPr>
      <w:r>
        <w:t>2.7</w:t>
      </w:r>
      <w:r>
        <w:tab/>
      </w:r>
      <w:r w:rsidR="00AC3DD0">
        <w:t>Objektbezeichnung</w:t>
      </w:r>
    </w:p>
    <w:p w:rsidR="00FE3EB8" w:rsidRDefault="0076621C" w:rsidP="00FE3EB8">
      <w:pPr>
        <w:pStyle w:val="00BodyEinzug"/>
      </w:pPr>
      <w:r>
        <w:t>{</w:t>
      </w:r>
      <w:r w:rsidR="001B6D28">
        <w:t xml:space="preserve"> </w:t>
      </w:r>
      <w:r w:rsidR="00F97312" w:rsidRPr="00F97312">
        <w:t>z. B. Neubaugebiet xy oder Windpark xy</w:t>
      </w:r>
      <w:r>
        <w:t xml:space="preserve"> }</w:t>
      </w:r>
    </w:p>
    <w:p w:rsidR="00AC3DD0" w:rsidRDefault="004C0B81" w:rsidP="00BE2CDD">
      <w:pPr>
        <w:pStyle w:val="02Head2"/>
      </w:pPr>
      <w:r>
        <w:t>2.8</w:t>
      </w:r>
      <w:r>
        <w:tab/>
      </w:r>
      <w:r w:rsidR="00AC3DD0">
        <w:t>Eigentümer</w:t>
      </w:r>
    </w:p>
    <w:p w:rsidR="00EA5D66" w:rsidRDefault="0076621C" w:rsidP="00EA5D66">
      <w:pPr>
        <w:pStyle w:val="00BodyEinzug"/>
      </w:pPr>
      <w:r>
        <w:t>{</w:t>
      </w:r>
      <w:r w:rsidR="001B6D28">
        <w:t xml:space="preserve"> </w:t>
      </w:r>
      <w:r w:rsidR="00F97312" w:rsidRPr="00F97312">
        <w:t>Firma, Name, Inhaber, Adresse, Kontaktdaten</w:t>
      </w:r>
      <w:r w:rsidR="00F97312">
        <w:t xml:space="preserve"> (Telefon/E-Mail)</w:t>
      </w:r>
      <w:r w:rsidRPr="0076621C">
        <w:t xml:space="preserve"> </w:t>
      </w:r>
      <w:r>
        <w:t>}</w:t>
      </w:r>
    </w:p>
    <w:p w:rsidR="00AC3DD0" w:rsidRDefault="004C0B81" w:rsidP="00BE2CDD">
      <w:pPr>
        <w:pStyle w:val="02Head2"/>
      </w:pPr>
      <w:r>
        <w:t>2.9</w:t>
      </w:r>
      <w:r>
        <w:tab/>
      </w:r>
      <w:r w:rsidR="00AC3DD0">
        <w:t>Einverständniserklärung des Eigentümers</w:t>
      </w:r>
    </w:p>
    <w:p w:rsidR="00AB34DC" w:rsidRDefault="008D6BC1" w:rsidP="00AB34DC">
      <w:pPr>
        <w:pStyle w:val="00BodyEinzug"/>
      </w:pPr>
      <w:sdt>
        <w:sdtPr>
          <w:alias w:val="2.9.1"/>
          <w:tag w:val="2.9.1"/>
          <w:id w:val="784936765"/>
          <w14:checkbox>
            <w14:checked w14:val="1"/>
            <w14:checkedState w14:val="0052" w14:font="Wingdings 2"/>
            <w14:uncheckedState w14:val="2610" w14:font="MS Gothic"/>
          </w14:checkbox>
        </w:sdtPr>
        <w:sdtEndPr/>
        <w:sdtContent>
          <w:r w:rsidR="0076621C">
            <w:sym w:font="Wingdings 2" w:char="F052"/>
          </w:r>
        </w:sdtContent>
      </w:sdt>
      <w:r w:rsidR="00AB34DC">
        <w:t xml:space="preserve">  liegt bereits vor</w:t>
      </w:r>
      <w:r w:rsidR="00AB34DC">
        <w:tab/>
      </w:r>
      <w:r w:rsidR="00AB34DC">
        <w:tab/>
      </w:r>
      <w:sdt>
        <w:sdtPr>
          <w:alias w:val="2.9.2"/>
          <w:tag w:val="2.9.2"/>
          <w:id w:val="2111233536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AB34DC">
            <w:rPr>
              <w:rFonts w:ascii="MS Gothic" w:eastAsia="MS Gothic" w:hAnsi="MS Gothic" w:hint="eastAsia"/>
            </w:rPr>
            <w:t>☐</w:t>
          </w:r>
        </w:sdtContent>
      </w:sdt>
      <w:r w:rsidR="00AB34DC">
        <w:t xml:space="preserve">  wird zugesichert</w:t>
      </w:r>
    </w:p>
    <w:p w:rsidR="00AC3DD0" w:rsidRDefault="004C0B81" w:rsidP="00BE2CDD">
      <w:pPr>
        <w:pStyle w:val="02Head2"/>
      </w:pPr>
      <w:r>
        <w:t>2.10</w:t>
      </w:r>
      <w:r>
        <w:tab/>
      </w:r>
      <w:r w:rsidR="00AC3DD0">
        <w:t>Lageplan als Anlage beigefügt</w:t>
      </w:r>
    </w:p>
    <w:p w:rsidR="009103D4" w:rsidRDefault="008D6BC1" w:rsidP="009103D4">
      <w:pPr>
        <w:pStyle w:val="00BodyEinzug"/>
      </w:pPr>
      <w:sdt>
        <w:sdtPr>
          <w:alias w:val="2.10.1"/>
          <w:tag w:val="2.10.1"/>
          <w:id w:val="1453210419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0E7E58">
            <w:rPr>
              <w:rFonts w:ascii="MS Gothic" w:eastAsia="MS Gothic" w:hAnsi="MS Gothic" w:hint="eastAsia"/>
            </w:rPr>
            <w:t>☐</w:t>
          </w:r>
        </w:sdtContent>
      </w:sdt>
      <w:r w:rsidR="009103D4">
        <w:t xml:space="preserve">  M 1:2500</w:t>
      </w:r>
      <w:r w:rsidR="001A4446">
        <w:tab/>
      </w:r>
      <w:r w:rsidR="001A4446">
        <w:tab/>
      </w:r>
      <w:r w:rsidR="009103D4">
        <w:tab/>
      </w:r>
      <w:sdt>
        <w:sdtPr>
          <w:alias w:val="2.10.2"/>
          <w:tag w:val="2.10.2"/>
          <w:id w:val="1842894033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0E7E58">
            <w:rPr>
              <w:rFonts w:ascii="MS Gothic" w:eastAsia="MS Gothic" w:hAnsi="MS Gothic" w:hint="eastAsia"/>
            </w:rPr>
            <w:t>☐</w:t>
          </w:r>
        </w:sdtContent>
      </w:sdt>
      <w:r w:rsidR="009103D4">
        <w:t xml:space="preserve">  M 1:5000</w:t>
      </w:r>
    </w:p>
    <w:p w:rsidR="00AC3DD0" w:rsidRDefault="009103D4" w:rsidP="009103D4">
      <w:pPr>
        <w:pStyle w:val="00BodyEinzug"/>
      </w:pPr>
      <w:r w:rsidRPr="003C4D63">
        <w:rPr>
          <w:sz w:val="20"/>
          <w:szCs w:val="20"/>
        </w:rPr>
        <w:sym w:font="Wingdings" w:char="F0E0"/>
      </w:r>
      <w:r>
        <w:t xml:space="preserve"> </w:t>
      </w:r>
      <w:r w:rsidR="00AC3DD0">
        <w:t>Ein Lageplan</w:t>
      </w:r>
      <w:r w:rsidR="00F97312">
        <w:t xml:space="preserve"> (dem Maßstab entsprechend) </w:t>
      </w:r>
      <w:r w:rsidR="00AC3DD0">
        <w:t xml:space="preserve">muss als </w:t>
      </w:r>
      <w:r>
        <w:t>separate Datei beigefügt werden!</w:t>
      </w:r>
    </w:p>
    <w:p w:rsidR="00AC3DD0" w:rsidRDefault="004C0B81" w:rsidP="00D8100D">
      <w:pPr>
        <w:pStyle w:val="01Head1"/>
      </w:pPr>
      <w:r>
        <w:t>3</w:t>
      </w:r>
      <w:r>
        <w:tab/>
      </w:r>
      <w:r w:rsidR="00AC3DD0">
        <w:t xml:space="preserve">Angaben </w:t>
      </w:r>
      <w:r w:rsidR="00AC3DD0" w:rsidRPr="00D8100D">
        <w:t>zur</w:t>
      </w:r>
      <w:r w:rsidR="00AC3DD0">
        <w:t xml:space="preserve"> Grabung</w:t>
      </w:r>
    </w:p>
    <w:p w:rsidR="00AC3DD0" w:rsidRDefault="004C0B81" w:rsidP="00BE2CDD">
      <w:pPr>
        <w:pStyle w:val="02Head2"/>
      </w:pPr>
      <w:r>
        <w:t>3.1</w:t>
      </w:r>
      <w:r>
        <w:tab/>
      </w:r>
      <w:r w:rsidR="00AC3DD0">
        <w:t>Beschreibung der Grabung sowie ausführliche Darlegung der wissenschaftlichen bzw. sonstigen Zielsetzung (Grabungskonzept)</w:t>
      </w:r>
    </w:p>
    <w:p w:rsidR="00EE2CA1" w:rsidRDefault="0076621C" w:rsidP="00EE2CA1">
      <w:pPr>
        <w:pStyle w:val="00BodyEinzug"/>
        <w:ind w:left="1135" w:hanging="284"/>
      </w:pPr>
      <w:r>
        <w:t>{</w:t>
      </w:r>
      <w:r w:rsidR="00EE2CA1">
        <w:t>–</w:t>
      </w:r>
      <w:r w:rsidR="00EE2CA1">
        <w:tab/>
        <w:t>Erläuterung des Bauvorhabens mit allen geplanten Eingriffen sowie Eingriffstiefen</w:t>
      </w:r>
    </w:p>
    <w:p w:rsidR="00EE2CA1" w:rsidRDefault="00EE2CA1" w:rsidP="00EE2CA1">
      <w:pPr>
        <w:pStyle w:val="00BodyEinzug"/>
        <w:ind w:left="1135" w:hanging="284"/>
      </w:pPr>
      <w:r>
        <w:t>–</w:t>
      </w:r>
      <w:r>
        <w:tab/>
        <w:t>Beschreibung des Untersuchungsgegenstandes, Lageplan (separat)</w:t>
      </w:r>
    </w:p>
    <w:p w:rsidR="00EE2CA1" w:rsidRDefault="00EE2CA1" w:rsidP="00EE2CA1">
      <w:pPr>
        <w:pStyle w:val="00BodyEinzug"/>
        <w:ind w:left="1135" w:hanging="284"/>
      </w:pPr>
      <w:r>
        <w:t>–</w:t>
      </w:r>
      <w:r>
        <w:tab/>
        <w:t>Forschungs- und Quellenstand (u. a. vorangegangene Untersuchungen, Prospektionen)</w:t>
      </w:r>
    </w:p>
    <w:p w:rsidR="00EE2CA1" w:rsidRDefault="00EE2CA1" w:rsidP="00EE2CA1">
      <w:pPr>
        <w:pStyle w:val="00BodyEinzug"/>
        <w:ind w:left="1135" w:hanging="284"/>
      </w:pPr>
      <w:r>
        <w:t>–</w:t>
      </w:r>
      <w:r>
        <w:tab/>
        <w:t>erwartete Befundlage und wissenschaftliche Bewertung</w:t>
      </w:r>
    </w:p>
    <w:p w:rsidR="00EE2CA1" w:rsidRDefault="00EE2CA1" w:rsidP="00EE2CA1">
      <w:pPr>
        <w:pStyle w:val="00BodyEinzug"/>
        <w:ind w:left="1135" w:hanging="284"/>
      </w:pPr>
      <w:r>
        <w:t>–</w:t>
      </w:r>
      <w:r>
        <w:tab/>
        <w:t>geplante Vorgehensweise/Arbeitsabläufe</w:t>
      </w:r>
    </w:p>
    <w:p w:rsidR="00EE2CA1" w:rsidRDefault="00EE2CA1" w:rsidP="00EE2CA1">
      <w:pPr>
        <w:pStyle w:val="00BodyEinzug"/>
        <w:ind w:left="1135" w:hanging="284"/>
      </w:pPr>
      <w:r>
        <w:t>–</w:t>
      </w:r>
      <w:r>
        <w:tab/>
        <w:t>Maschineneinsatz (Volumen Baggereinsatz, Abraummanagement etc.)</w:t>
      </w:r>
    </w:p>
    <w:p w:rsidR="00EE2CA1" w:rsidRDefault="00EE2CA1" w:rsidP="00EE2CA1">
      <w:pPr>
        <w:pStyle w:val="00BodyEinzug"/>
        <w:ind w:left="1135" w:hanging="284"/>
      </w:pPr>
      <w:r>
        <w:t>–</w:t>
      </w:r>
      <w:r>
        <w:tab/>
        <w:t>Personaleinsatz (Teamgröße, Leiter, Stellvertreter, ggf. Benennung externer Fachleute)</w:t>
      </w:r>
    </w:p>
    <w:p w:rsidR="00EE2CA1" w:rsidRDefault="00EE2CA1" w:rsidP="00EE2CA1">
      <w:pPr>
        <w:pStyle w:val="00BodyEinzug"/>
        <w:ind w:left="1135" w:hanging="284"/>
      </w:pPr>
      <w:r>
        <w:t>–</w:t>
      </w:r>
      <w:r>
        <w:tab/>
        <w:t>Ausstattung (z. B. Fotoausrüstung, Maschinen, Metallsonde, eingesetzte Software)</w:t>
      </w:r>
    </w:p>
    <w:p w:rsidR="00EE2CA1" w:rsidRDefault="00EE2CA1" w:rsidP="00EE2CA1">
      <w:pPr>
        <w:pStyle w:val="00BodyEinzug"/>
        <w:ind w:left="1135" w:hanging="284"/>
      </w:pPr>
      <w:r>
        <w:t>–</w:t>
      </w:r>
      <w:r>
        <w:tab/>
        <w:t>Dauer der Maßnahme</w:t>
      </w:r>
    </w:p>
    <w:p w:rsidR="00EE2CA1" w:rsidRDefault="00EE2CA1" w:rsidP="00EE2CA1">
      <w:pPr>
        <w:pStyle w:val="00BodyEinzug"/>
        <w:ind w:left="1135" w:hanging="284"/>
      </w:pPr>
      <w:r>
        <w:t>–</w:t>
      </w:r>
      <w:r>
        <w:tab/>
        <w:t>Grabungs- und Dokumentationstechniken (Verfahren, Geräteeinsatz)</w:t>
      </w:r>
    </w:p>
    <w:p w:rsidR="00EE2CA1" w:rsidRDefault="00EE2CA1" w:rsidP="00EE2CA1">
      <w:pPr>
        <w:pStyle w:val="00BodyEinzug"/>
        <w:ind w:left="1135" w:hanging="284"/>
      </w:pPr>
      <w:r>
        <w:t>–</w:t>
      </w:r>
      <w:r>
        <w:tab/>
        <w:t xml:space="preserve">Fundversorgung (z. B. Kühlung, Fundbeschriftung) </w:t>
      </w:r>
    </w:p>
    <w:p w:rsidR="00EE2CA1" w:rsidRDefault="00EE2CA1" w:rsidP="00EE2CA1">
      <w:pPr>
        <w:pStyle w:val="00BodyEinzug"/>
        <w:ind w:left="1135" w:hanging="284"/>
      </w:pPr>
      <w:r>
        <w:t>–</w:t>
      </w:r>
      <w:r>
        <w:tab/>
        <w:t xml:space="preserve">Probenentnahme </w:t>
      </w:r>
    </w:p>
    <w:p w:rsidR="004A0E46" w:rsidRPr="004A0E46" w:rsidRDefault="00EE2CA1" w:rsidP="00EE2CA1">
      <w:pPr>
        <w:pStyle w:val="00BodyEinzug"/>
        <w:ind w:left="1135" w:hanging="284"/>
      </w:pPr>
      <w:r>
        <w:t>–</w:t>
      </w:r>
      <w:r>
        <w:tab/>
        <w:t>ggf. mit dem LAD abgestimmte Abweichungen von Standardvorgaben</w:t>
      </w:r>
      <w:r w:rsidR="0076621C">
        <w:t xml:space="preserve"> }</w:t>
      </w:r>
    </w:p>
    <w:p w:rsidR="00AC3DD0" w:rsidRDefault="004C0B81" w:rsidP="00BE2CDD">
      <w:pPr>
        <w:pStyle w:val="02Head2"/>
      </w:pPr>
      <w:r>
        <w:lastRenderedPageBreak/>
        <w:t>3.2</w:t>
      </w:r>
      <w:r>
        <w:tab/>
      </w:r>
      <w:r w:rsidR="00AC3DD0">
        <w:t>Darstellung der Beschaffenheit der Grabungsfläche</w:t>
      </w:r>
    </w:p>
    <w:p w:rsidR="00960B2B" w:rsidRDefault="0076621C" w:rsidP="00960B2B">
      <w:pPr>
        <w:pStyle w:val="00BodyEinzug"/>
      </w:pPr>
      <w:r>
        <w:t>{ z</w:t>
      </w:r>
      <w:r w:rsidR="008A03DD" w:rsidRPr="008A03DD">
        <w:t>. B bebaut, landwirtschaftlich genutzt, ggf. besonderes Oberflächenrelief etc.</w:t>
      </w:r>
      <w:r>
        <w:t xml:space="preserve"> }</w:t>
      </w:r>
    </w:p>
    <w:p w:rsidR="00AC3DD0" w:rsidRDefault="004C0B81" w:rsidP="00BE2CDD">
      <w:pPr>
        <w:pStyle w:val="02Head2"/>
      </w:pPr>
      <w:r>
        <w:t>3.3</w:t>
      </w:r>
      <w:r>
        <w:tab/>
      </w:r>
      <w:r w:rsidR="00AC3DD0">
        <w:t>Beginn</w:t>
      </w:r>
      <w:r w:rsidR="008A03DD">
        <w:t xml:space="preserve">, </w:t>
      </w:r>
      <w:r w:rsidR="00AC3DD0">
        <w:t>Dauer</w:t>
      </w:r>
      <w:r w:rsidR="008A03DD">
        <w:t xml:space="preserve"> und Ende</w:t>
      </w:r>
      <w:r w:rsidR="00AC3DD0">
        <w:t xml:space="preserve"> der Grabung</w:t>
      </w:r>
    </w:p>
    <w:p w:rsidR="00AC3DD0" w:rsidRDefault="008A03DD" w:rsidP="00960B2B">
      <w:pPr>
        <w:pStyle w:val="00BodyEinzug"/>
      </w:pPr>
      <w:r>
        <w:t>Grabungsb</w:t>
      </w:r>
      <w:r w:rsidR="00AC3DD0">
        <w:t>eginn:</w:t>
      </w:r>
      <w:r w:rsidR="009513CD">
        <w:tab/>
      </w:r>
      <w:r w:rsidR="0076621C">
        <w:t xml:space="preserve">{ </w:t>
      </w:r>
      <w:r w:rsidRPr="008A03DD">
        <w:t xml:space="preserve">Datum </w:t>
      </w:r>
      <w:r>
        <w:t>angeben, TT.MM.JJJJ</w:t>
      </w:r>
      <w:r w:rsidR="0076621C">
        <w:t xml:space="preserve"> }</w:t>
      </w:r>
    </w:p>
    <w:p w:rsidR="00AC3DD0" w:rsidRDefault="008A03DD" w:rsidP="00960B2B">
      <w:pPr>
        <w:pStyle w:val="00BodyEinzug"/>
      </w:pPr>
      <w:r>
        <w:t>Grabungsdauer</w:t>
      </w:r>
      <w:r w:rsidR="00AC3DD0">
        <w:t>:</w:t>
      </w:r>
      <w:r w:rsidR="009513CD">
        <w:tab/>
      </w:r>
      <w:r w:rsidR="0076621C">
        <w:t xml:space="preserve">{ </w:t>
      </w:r>
      <w:r>
        <w:t>Dauer in Tagen, Wochen oder Monaten</w:t>
      </w:r>
      <w:r w:rsidR="0076621C">
        <w:t xml:space="preserve"> }</w:t>
      </w:r>
    </w:p>
    <w:p w:rsidR="008A03DD" w:rsidRDefault="008A03DD" w:rsidP="00960B2B">
      <w:pPr>
        <w:pStyle w:val="00BodyEinzug"/>
      </w:pPr>
      <w:r>
        <w:t>Grabungsende:</w:t>
      </w:r>
      <w:r>
        <w:tab/>
      </w:r>
      <w:r>
        <w:tab/>
      </w:r>
      <w:r w:rsidR="0076621C">
        <w:t xml:space="preserve">{ </w:t>
      </w:r>
      <w:r>
        <w:t>Datum angeben, TT.MM.JJJJ</w:t>
      </w:r>
      <w:r w:rsidR="0076621C">
        <w:t xml:space="preserve"> }</w:t>
      </w:r>
    </w:p>
    <w:p w:rsidR="00AC3DD0" w:rsidRDefault="004C0B81" w:rsidP="00BE2CDD">
      <w:pPr>
        <w:pStyle w:val="02Head2"/>
      </w:pPr>
      <w:r>
        <w:t>3.4</w:t>
      </w:r>
      <w:r>
        <w:tab/>
      </w:r>
      <w:r w:rsidR="00AC3DD0">
        <w:t xml:space="preserve">Verantwortliche Grabungsleitung vor Ort </w:t>
      </w:r>
      <w:r w:rsidR="00E45620">
        <w:br/>
      </w:r>
      <w:r w:rsidR="00AC3DD0">
        <w:t>(falls nicht mit Antragsteller identisch)</w:t>
      </w:r>
    </w:p>
    <w:p w:rsidR="00E45620" w:rsidRDefault="0076621C" w:rsidP="00E45620">
      <w:pPr>
        <w:pStyle w:val="00BodyEinzug"/>
      </w:pPr>
      <w:r>
        <w:t xml:space="preserve">{ </w:t>
      </w:r>
      <w:r w:rsidR="00E45620">
        <w:t>Name, akademischer Grad, Kontaktdaten (Telefon, E-Mail-Adresse)</w:t>
      </w:r>
    </w:p>
    <w:p w:rsidR="00E45620" w:rsidRDefault="00E45620" w:rsidP="00E45620">
      <w:pPr>
        <w:pStyle w:val="00BodyEinzug"/>
      </w:pPr>
      <w:r>
        <w:t>Qualifikation des Grabungsleiters/Hochschulabschluss</w:t>
      </w:r>
    </w:p>
    <w:p w:rsidR="00AA2F8B" w:rsidRDefault="00E45620" w:rsidP="00E45620">
      <w:pPr>
        <w:pStyle w:val="00BodyEinzug"/>
      </w:pPr>
      <w:r>
        <w:t>Grabungserfahrung in Bezug auf die beantragte Maßnahme</w:t>
      </w:r>
    </w:p>
    <w:p w:rsidR="00E45620" w:rsidRPr="00AA2F8B" w:rsidRDefault="00E45620" w:rsidP="00E45620">
      <w:pPr>
        <w:pStyle w:val="00BodyEinzug"/>
      </w:pPr>
      <w:r>
        <w:t>Ein Qualifikationsnachweis</w:t>
      </w:r>
      <w:r w:rsidR="00BD1584">
        <w:t xml:space="preserve"> der verantwortlichen Grabungsleitung</w:t>
      </w:r>
      <w:r>
        <w:t xml:space="preserve"> ist separat beizufügen (PDF-Dokument)</w:t>
      </w:r>
      <w:r w:rsidR="0076621C">
        <w:t xml:space="preserve"> }</w:t>
      </w:r>
    </w:p>
    <w:p w:rsidR="00AC3DD0" w:rsidRDefault="004C0B81" w:rsidP="00BE2CDD">
      <w:pPr>
        <w:pStyle w:val="02Head2"/>
      </w:pPr>
      <w:r>
        <w:t>3.5</w:t>
      </w:r>
      <w:r>
        <w:tab/>
      </w:r>
      <w:r w:rsidR="00AC3DD0">
        <w:t xml:space="preserve">Stellvertretende Grabungsleitung </w:t>
      </w:r>
    </w:p>
    <w:p w:rsidR="00E45620" w:rsidRDefault="0076621C" w:rsidP="00E45620">
      <w:pPr>
        <w:pStyle w:val="00BodyEinzug"/>
      </w:pPr>
      <w:r>
        <w:t xml:space="preserve">{ </w:t>
      </w:r>
      <w:r w:rsidR="00E45620">
        <w:t>Name, akademischer Grad, Kontaktdaten (Telefon, E-Mail-Adresse)</w:t>
      </w:r>
    </w:p>
    <w:p w:rsidR="00BD1584" w:rsidRDefault="00BD1584" w:rsidP="00BD1584">
      <w:pPr>
        <w:pStyle w:val="00BodyEinzug"/>
      </w:pPr>
      <w:r>
        <w:t>Qualifikation des Grabungsleiters/Hochschulabschluss</w:t>
      </w:r>
    </w:p>
    <w:p w:rsidR="00F00541" w:rsidRDefault="00E45620" w:rsidP="00E45620">
      <w:pPr>
        <w:pStyle w:val="00BodyEinzug"/>
      </w:pPr>
      <w:r>
        <w:t>Grabungserfahrung in Bezug auf die beantragte Maßnahme</w:t>
      </w:r>
    </w:p>
    <w:p w:rsidR="00E45620" w:rsidRPr="00AA2F8B" w:rsidRDefault="00E45620" w:rsidP="00E45620">
      <w:pPr>
        <w:pStyle w:val="00BodyEinzug"/>
      </w:pPr>
      <w:r>
        <w:t>Ein Qualifikationsnachweis</w:t>
      </w:r>
      <w:r w:rsidR="00BD1584">
        <w:t xml:space="preserve"> der stellvertretenden Grabungsleitung</w:t>
      </w:r>
      <w:r>
        <w:t xml:space="preserve"> ist separat beizufügen (PDF-Dokument)</w:t>
      </w:r>
      <w:r w:rsidR="0076621C">
        <w:t xml:space="preserve"> }</w:t>
      </w:r>
    </w:p>
    <w:p w:rsidR="00AC3DD0" w:rsidRDefault="004C0B81" w:rsidP="00BE2CDD">
      <w:pPr>
        <w:pStyle w:val="02Head2"/>
      </w:pPr>
      <w:r>
        <w:t>3.6</w:t>
      </w:r>
      <w:r>
        <w:tab/>
      </w:r>
      <w:r w:rsidR="00AC3DD0">
        <w:t>Vorgesehene Zahl der Grabungsbeschäftigten</w:t>
      </w:r>
    </w:p>
    <w:p w:rsidR="00F00541" w:rsidRDefault="0076621C" w:rsidP="00F00541">
      <w:pPr>
        <w:pStyle w:val="00BodyEinzug"/>
      </w:pPr>
      <w:r>
        <w:t xml:space="preserve">{ </w:t>
      </w:r>
      <w:r w:rsidR="00157710" w:rsidRPr="00157710">
        <w:t>Angaben zum Personal, z. B. Grabungsleiter/-innen, Grabungstechniker/</w:t>
      </w:r>
      <w:r w:rsidR="000D427C">
        <w:br/>
      </w:r>
      <w:r w:rsidR="00157710" w:rsidRPr="00157710">
        <w:t>-innen, Grabungsarbeiter/-innen und Grabungshelfer/-innen</w:t>
      </w:r>
      <w:r>
        <w:t xml:space="preserve"> }</w:t>
      </w:r>
    </w:p>
    <w:p w:rsidR="00AC3DD0" w:rsidRDefault="004C0B81" w:rsidP="00D8100D">
      <w:pPr>
        <w:pStyle w:val="01Head1"/>
      </w:pPr>
      <w:r>
        <w:t>4</w:t>
      </w:r>
      <w:r>
        <w:tab/>
      </w:r>
      <w:r w:rsidR="00AC3DD0">
        <w:t>Grabungsbericht/</w:t>
      </w:r>
      <w:r w:rsidR="00AC3DD0" w:rsidRPr="00D8100D">
        <w:t>Dokumentation</w:t>
      </w:r>
    </w:p>
    <w:p w:rsidR="00AC3DD0" w:rsidRDefault="004C0B81" w:rsidP="00BE2CDD">
      <w:pPr>
        <w:pStyle w:val="02Head2"/>
      </w:pPr>
      <w:r>
        <w:t>4.1</w:t>
      </w:r>
      <w:r>
        <w:tab/>
      </w:r>
      <w:r w:rsidR="00AC3DD0">
        <w:t>Beschreibung der vorgesehenen Art der Vorlage der Dokumentation (analog/digital) und des Grabungsberichts</w:t>
      </w:r>
    </w:p>
    <w:p w:rsidR="00F00541" w:rsidRDefault="0076621C" w:rsidP="00F00541">
      <w:pPr>
        <w:pStyle w:val="00BodyEinzug"/>
      </w:pPr>
      <w:r>
        <w:t xml:space="preserve">{ </w:t>
      </w:r>
      <w:r w:rsidR="00157710" w:rsidRPr="00157710">
        <w:t>Gemäß Grabungsrichtlinien Baden-Württemberg, Details nur bei Besonderheiten</w:t>
      </w:r>
      <w:r>
        <w:t xml:space="preserve"> }</w:t>
      </w:r>
    </w:p>
    <w:p w:rsidR="00AC3DD0" w:rsidRDefault="004C0B81" w:rsidP="00BE2CDD">
      <w:pPr>
        <w:pStyle w:val="02Head2"/>
      </w:pPr>
      <w:r>
        <w:t>4.2</w:t>
      </w:r>
      <w:r>
        <w:tab/>
      </w:r>
      <w:r w:rsidR="00AC3DD0">
        <w:t>Geplanter Abschluss der Primärdokumentation</w:t>
      </w:r>
    </w:p>
    <w:p w:rsidR="00AC3DD0" w:rsidRDefault="0076621C" w:rsidP="00F00541">
      <w:pPr>
        <w:pStyle w:val="00BodyEinzug"/>
      </w:pPr>
      <w:r>
        <w:t xml:space="preserve">{ </w:t>
      </w:r>
      <w:r w:rsidR="00157710" w:rsidRPr="00157710">
        <w:t xml:space="preserve">Hier Datum </w:t>
      </w:r>
      <w:r w:rsidR="00157710">
        <w:t>angeben:</w:t>
      </w:r>
      <w:r>
        <w:t xml:space="preserve"> </w:t>
      </w:r>
      <w:r w:rsidR="00157710">
        <w:t>TT.MM.JJJJ</w:t>
      </w:r>
      <w:r>
        <w:t xml:space="preserve"> }</w:t>
      </w:r>
    </w:p>
    <w:p w:rsidR="00AC3DD0" w:rsidRDefault="004C0B81" w:rsidP="00BE2CDD">
      <w:pPr>
        <w:pStyle w:val="02Head2"/>
      </w:pPr>
      <w:r>
        <w:t>4.3</w:t>
      </w:r>
      <w:r>
        <w:tab/>
      </w:r>
      <w:r w:rsidR="00AC3DD0">
        <w:t>Erstkonservierung der Funde</w:t>
      </w:r>
    </w:p>
    <w:p w:rsidR="006321D2" w:rsidRDefault="0076621C" w:rsidP="006321D2">
      <w:pPr>
        <w:pStyle w:val="00BodyEinzug"/>
      </w:pPr>
      <w:r>
        <w:t xml:space="preserve">{ </w:t>
      </w:r>
      <w:r w:rsidR="00157710" w:rsidRPr="00157710">
        <w:t>Gemäß Grabungsrichtlinien Baden-Württemberg, Details nur bei Besonderheiten</w:t>
      </w:r>
      <w:r>
        <w:t xml:space="preserve"> }</w:t>
      </w:r>
    </w:p>
    <w:p w:rsidR="00AC3DD0" w:rsidRDefault="004C0B81" w:rsidP="00BE2CDD">
      <w:pPr>
        <w:pStyle w:val="02Head2"/>
      </w:pPr>
      <w:r>
        <w:t>4.4</w:t>
      </w:r>
      <w:r>
        <w:tab/>
      </w:r>
      <w:r w:rsidR="00AC3DD0">
        <w:t>Zeitpunkt der Übergabe der Funde</w:t>
      </w:r>
    </w:p>
    <w:p w:rsidR="00AC3DD0" w:rsidRDefault="0076621C" w:rsidP="000159D4">
      <w:pPr>
        <w:pStyle w:val="00BodyEinzug"/>
      </w:pPr>
      <w:r>
        <w:t xml:space="preserve">{ </w:t>
      </w:r>
      <w:r w:rsidR="00157710" w:rsidRPr="00157710">
        <w:t xml:space="preserve">Hier Datum </w:t>
      </w:r>
      <w:r w:rsidR="00157710">
        <w:t>angeben: TT.MM.JJJJ</w:t>
      </w:r>
      <w:r>
        <w:t xml:space="preserve"> }</w:t>
      </w:r>
    </w:p>
    <w:p w:rsidR="00AC3DD0" w:rsidRDefault="004C0B81" w:rsidP="00BE2CDD">
      <w:pPr>
        <w:pStyle w:val="02Head2"/>
      </w:pPr>
      <w:r>
        <w:lastRenderedPageBreak/>
        <w:t>4.5</w:t>
      </w:r>
      <w:r>
        <w:tab/>
      </w:r>
      <w:r w:rsidR="00AC3DD0">
        <w:t>Zeitpunkt der Übergabe der Befunddokumentation und des Grabungsberichts</w:t>
      </w:r>
    </w:p>
    <w:p w:rsidR="002926A2" w:rsidRDefault="0076621C" w:rsidP="00562A5D">
      <w:pPr>
        <w:pStyle w:val="00BodyEinzug"/>
      </w:pPr>
      <w:r>
        <w:t xml:space="preserve">{ </w:t>
      </w:r>
      <w:r w:rsidR="00157710" w:rsidRPr="00157710">
        <w:t xml:space="preserve">Hier Datum </w:t>
      </w:r>
      <w:r w:rsidR="00157710">
        <w:t>angeben: TT.MM.JJJJ</w:t>
      </w:r>
      <w:r>
        <w:t xml:space="preserve"> }</w:t>
      </w:r>
    </w:p>
    <w:p w:rsidR="00562A5D" w:rsidRDefault="00562A5D" w:rsidP="003E4866">
      <w:pPr>
        <w:pStyle w:val="00Body"/>
      </w:pPr>
    </w:p>
    <w:p w:rsidR="00103C2E" w:rsidRDefault="00AC3DD0" w:rsidP="003949E5">
      <w:pPr>
        <w:pStyle w:val="00Body"/>
      </w:pPr>
      <w:r>
        <w:t>Hiermit verpflichte ich mich, die Richtlinien für Grabungsfirmen und Investoren zur Durchführung archäologischer Ausgrabungen und Prospektionen in Baden-Württem</w:t>
      </w:r>
      <w:r w:rsidR="00562A5D">
        <w:softHyphen/>
      </w:r>
      <w:r>
        <w:t xml:space="preserve">berg einzuhalten, die unter </w:t>
      </w:r>
      <w:hyperlink r:id="rId10" w:history="1">
        <w:r w:rsidRPr="004C0B81">
          <w:rPr>
            <w:rStyle w:val="Hyperlink"/>
            <w:b/>
            <w:color w:val="0070C0"/>
            <w:u w:val="none"/>
          </w:rPr>
          <w:t>https://www.denkmalpflege-bw.de/geschichte-auftrag-struktur/</w:t>
        </w:r>
        <w:r w:rsidR="00562A5D">
          <w:rPr>
            <w:rStyle w:val="Hyperlink"/>
            <w:b/>
            <w:color w:val="0070C0"/>
            <w:u w:val="none"/>
          </w:rPr>
          <w:t>‌</w:t>
        </w:r>
        <w:r w:rsidRPr="004C0B81">
          <w:rPr>
            <w:rStyle w:val="Hyperlink"/>
            <w:b/>
            <w:color w:val="0070C0"/>
            <w:u w:val="none"/>
          </w:rPr>
          <w:t>archaeologische-denkmalpflege/firmenarchaeologie</w:t>
        </w:r>
      </w:hyperlink>
      <w:r>
        <w:t xml:space="preserve"> aus dem Internet heruntergeladen werden können.</w:t>
      </w:r>
    </w:p>
    <w:p w:rsidR="003949E5" w:rsidRDefault="0076621C" w:rsidP="007A7C40">
      <w:pPr>
        <w:pStyle w:val="00Body"/>
        <w:spacing w:before="1200"/>
      </w:pPr>
      <w:r>
        <w:t xml:space="preserve">{ </w:t>
      </w:r>
      <w:r w:rsidR="007A7C40">
        <w:t>Ort</w:t>
      </w:r>
      <w:r>
        <w:t xml:space="preserve"> }</w:t>
      </w:r>
    </w:p>
    <w:tbl>
      <w:tblPr>
        <w:tblStyle w:val="Tabellenraster"/>
        <w:tblW w:w="7371" w:type="dxa"/>
        <w:tblBorders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371"/>
      </w:tblGrid>
      <w:tr w:rsidR="00954610" w:rsidTr="007A7C40">
        <w:trPr>
          <w:cantSplit/>
        </w:trPr>
        <w:tc>
          <w:tcPr>
            <w:tcW w:w="8964" w:type="dxa"/>
            <w:tcMar>
              <w:left w:w="0" w:type="dxa"/>
              <w:right w:w="0" w:type="dxa"/>
            </w:tcMar>
          </w:tcPr>
          <w:p w:rsidR="00954610" w:rsidRDefault="00954610" w:rsidP="00954610">
            <w:pPr>
              <w:pStyle w:val="00Body"/>
              <w:spacing w:before="0" w:after="0" w:line="260" w:lineRule="atLeast"/>
              <w:rPr>
                <w:i/>
                <w:sz w:val="18"/>
                <w:szCs w:val="18"/>
              </w:rPr>
            </w:pPr>
            <w:r w:rsidRPr="00954610">
              <w:rPr>
                <w:i/>
                <w:sz w:val="18"/>
                <w:szCs w:val="18"/>
              </w:rPr>
              <w:t>Ort</w:t>
            </w:r>
          </w:p>
          <w:p w:rsidR="007A7C40" w:rsidRDefault="007A7C40" w:rsidP="00954610">
            <w:pPr>
              <w:pStyle w:val="00Body"/>
              <w:spacing w:before="0" w:after="0" w:line="260" w:lineRule="atLeast"/>
              <w:rPr>
                <w:i/>
                <w:sz w:val="18"/>
                <w:szCs w:val="18"/>
              </w:rPr>
            </w:pPr>
          </w:p>
          <w:p w:rsidR="007A7C40" w:rsidRDefault="007A7C40" w:rsidP="00954610">
            <w:pPr>
              <w:pStyle w:val="00Body"/>
              <w:spacing w:before="0" w:after="0" w:line="260" w:lineRule="atLeast"/>
              <w:rPr>
                <w:i/>
                <w:sz w:val="18"/>
                <w:szCs w:val="18"/>
              </w:rPr>
            </w:pPr>
          </w:p>
          <w:p w:rsidR="007A7C40" w:rsidRPr="00954610" w:rsidRDefault="007A7C40" w:rsidP="007A7C40">
            <w:pPr>
              <w:pStyle w:val="00Body"/>
              <w:spacing w:before="0" w:line="260" w:lineRule="atLeast"/>
              <w:rPr>
                <w:i/>
                <w:sz w:val="18"/>
                <w:szCs w:val="18"/>
              </w:rPr>
            </w:pPr>
            <w:r>
              <w:t>{</w:t>
            </w:r>
            <w:r w:rsidR="0076621C">
              <w:t xml:space="preserve"> </w:t>
            </w:r>
            <w:r>
              <w:t>Datum</w:t>
            </w:r>
            <w:r w:rsidR="0076621C">
              <w:t xml:space="preserve"> </w:t>
            </w:r>
            <w:r>
              <w:t>}</w:t>
            </w:r>
          </w:p>
        </w:tc>
      </w:tr>
      <w:tr w:rsidR="00954610" w:rsidTr="007A7C40">
        <w:trPr>
          <w:cantSplit/>
        </w:trPr>
        <w:tc>
          <w:tcPr>
            <w:tcW w:w="8964" w:type="dxa"/>
            <w:tcMar>
              <w:left w:w="0" w:type="dxa"/>
              <w:right w:w="0" w:type="dxa"/>
            </w:tcMar>
          </w:tcPr>
          <w:p w:rsidR="00954610" w:rsidRDefault="00954610" w:rsidP="00954610">
            <w:pPr>
              <w:pStyle w:val="00Body"/>
              <w:spacing w:before="0" w:after="0" w:line="260" w:lineRule="atLeast"/>
              <w:rPr>
                <w:i/>
                <w:sz w:val="18"/>
                <w:szCs w:val="18"/>
              </w:rPr>
            </w:pPr>
            <w:r w:rsidRPr="00954610">
              <w:rPr>
                <w:i/>
                <w:sz w:val="18"/>
                <w:szCs w:val="18"/>
              </w:rPr>
              <w:t>Datum</w:t>
            </w:r>
          </w:p>
          <w:p w:rsidR="007A7C40" w:rsidRDefault="007A7C40" w:rsidP="007A7C40">
            <w:pPr>
              <w:pStyle w:val="00Body"/>
              <w:spacing w:before="0" w:after="0" w:line="260" w:lineRule="atLeast"/>
              <w:rPr>
                <w:i/>
                <w:sz w:val="18"/>
                <w:szCs w:val="18"/>
              </w:rPr>
            </w:pPr>
          </w:p>
          <w:p w:rsidR="007A7C40" w:rsidRDefault="007A7C40" w:rsidP="007A7C40">
            <w:pPr>
              <w:pStyle w:val="00Body"/>
              <w:spacing w:before="0" w:after="0" w:line="260" w:lineRule="atLeast"/>
              <w:rPr>
                <w:i/>
                <w:sz w:val="18"/>
                <w:szCs w:val="18"/>
              </w:rPr>
            </w:pPr>
          </w:p>
          <w:p w:rsidR="007A7C40" w:rsidRPr="00954610" w:rsidRDefault="007A7C40" w:rsidP="007A7C40">
            <w:pPr>
              <w:pStyle w:val="00Body"/>
              <w:spacing w:before="0" w:line="260" w:lineRule="atLeast"/>
              <w:rPr>
                <w:i/>
                <w:sz w:val="18"/>
                <w:szCs w:val="18"/>
              </w:rPr>
            </w:pPr>
            <w:r>
              <w:t>{</w:t>
            </w:r>
            <w:r w:rsidR="0076621C">
              <w:t xml:space="preserve"> </w:t>
            </w:r>
            <w:r>
              <w:t>Unterschrift</w:t>
            </w:r>
            <w:r w:rsidR="0076621C">
              <w:t xml:space="preserve"> </w:t>
            </w:r>
            <w:r>
              <w:t>}</w:t>
            </w:r>
          </w:p>
        </w:tc>
      </w:tr>
      <w:tr w:rsidR="00954610" w:rsidTr="007A7C40">
        <w:trPr>
          <w:cantSplit/>
        </w:trPr>
        <w:tc>
          <w:tcPr>
            <w:tcW w:w="8964" w:type="dxa"/>
            <w:tcMar>
              <w:left w:w="0" w:type="dxa"/>
              <w:right w:w="0" w:type="dxa"/>
            </w:tcMar>
          </w:tcPr>
          <w:p w:rsidR="00954610" w:rsidRDefault="00954610" w:rsidP="00954610">
            <w:pPr>
              <w:pStyle w:val="00Body"/>
              <w:spacing w:before="0" w:after="0" w:line="260" w:lineRule="atLeast"/>
              <w:rPr>
                <w:i/>
                <w:sz w:val="18"/>
                <w:szCs w:val="18"/>
              </w:rPr>
            </w:pPr>
            <w:r w:rsidRPr="00954610">
              <w:rPr>
                <w:i/>
                <w:sz w:val="18"/>
                <w:szCs w:val="18"/>
              </w:rPr>
              <w:t>Unterschrift des Antragstellers</w:t>
            </w:r>
            <w:r w:rsidR="007A7C40">
              <w:rPr>
                <w:i/>
                <w:sz w:val="18"/>
                <w:szCs w:val="18"/>
              </w:rPr>
              <w:t>/der Antragstellerin</w:t>
            </w:r>
          </w:p>
          <w:p w:rsidR="007A7C40" w:rsidRPr="00954610" w:rsidRDefault="007A7C40" w:rsidP="00954610">
            <w:pPr>
              <w:pStyle w:val="00Body"/>
              <w:spacing w:before="0" w:after="0" w:line="260" w:lineRule="atLeast"/>
              <w:rPr>
                <w:i/>
                <w:sz w:val="18"/>
                <w:szCs w:val="18"/>
              </w:rPr>
            </w:pPr>
          </w:p>
        </w:tc>
      </w:tr>
    </w:tbl>
    <w:p w:rsidR="00103C2E" w:rsidRDefault="00103C2E" w:rsidP="003949E5">
      <w:pPr>
        <w:pStyle w:val="00Body"/>
        <w:spacing w:before="720" w:after="0"/>
      </w:pPr>
    </w:p>
    <w:sectPr w:rsidR="00103C2E" w:rsidSect="00240431">
      <w:headerReference w:type="even" r:id="rId11"/>
      <w:footerReference w:type="default" r:id="rId12"/>
      <w:type w:val="continuous"/>
      <w:pgSz w:w="11906" w:h="16838" w:code="9"/>
      <w:pgMar w:top="624" w:right="1418" w:bottom="1134" w:left="1418" w:header="0" w:footer="51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60C7" w:rsidRDefault="003860C7">
      <w:r>
        <w:separator/>
      </w:r>
    </w:p>
  </w:endnote>
  <w:endnote w:type="continuationSeparator" w:id="0">
    <w:p w:rsidR="003860C7" w:rsidRDefault="003860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01F8F2F0-62C6-4433-93CD-B595BE8A64EE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F00A7271-379C-4186-978E-57EA38D9E224}"/>
    <w:embedBold r:id="rId3" w:fontKey="{3D5023F7-FA8E-4BCA-B335-2C1C1FECB2B9}"/>
    <w:embedItalic r:id="rId4" w:fontKey="{B64197FD-18AE-4BCF-8EBC-E38BD83A91EB}"/>
  </w:font>
  <w:font w:name="Futura Bk BT">
    <w:altName w:val="Trebuchet MS"/>
    <w:charset w:val="00"/>
    <w:family w:val="swiss"/>
    <w:pitch w:val="variable"/>
    <w:sig w:usb0="00000007" w:usb1="00000000" w:usb2="00000000" w:usb3="00000000" w:csb0="000000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5" w:fontKey="{848388F3-D0B9-473E-AD62-6FE0056FEFD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  <w:embedRegular r:id="rId6" w:subsetted="1" w:fontKey="{D2F8F17E-9992-4EE8-BE22-CDE4F54A6F7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5EC0" w:rsidRPr="00C44EC8" w:rsidRDefault="00FB5EC0" w:rsidP="00FB5EC0">
    <w:pPr>
      <w:pStyle w:val="Kopfzeile"/>
      <w:spacing w:line="260" w:lineRule="atLeast"/>
      <w:jc w:val="center"/>
      <w:rPr>
        <w:rStyle w:val="Seitenzahl"/>
        <w:sz w:val="18"/>
        <w:szCs w:val="18"/>
      </w:rPr>
    </w:pPr>
    <w:r w:rsidRPr="00C44EC8">
      <w:rPr>
        <w:rStyle w:val="Seitenzahl"/>
        <w:b/>
        <w:sz w:val="18"/>
        <w:szCs w:val="18"/>
      </w:rPr>
      <w:fldChar w:fldCharType="begin"/>
    </w:r>
    <w:r w:rsidRPr="00C44EC8">
      <w:rPr>
        <w:rStyle w:val="Seitenzahl"/>
        <w:b/>
        <w:sz w:val="18"/>
        <w:szCs w:val="18"/>
      </w:rPr>
      <w:instrText>PAGE  \* Arabic  \* MERGEFORMAT</w:instrText>
    </w:r>
    <w:r w:rsidRPr="00C44EC8">
      <w:rPr>
        <w:rStyle w:val="Seitenzahl"/>
        <w:b/>
        <w:sz w:val="18"/>
        <w:szCs w:val="18"/>
      </w:rPr>
      <w:fldChar w:fldCharType="separate"/>
    </w:r>
    <w:r w:rsidR="008D6BC1">
      <w:rPr>
        <w:rStyle w:val="Seitenzahl"/>
        <w:b/>
        <w:noProof/>
        <w:sz w:val="18"/>
        <w:szCs w:val="18"/>
      </w:rPr>
      <w:t>2</w:t>
    </w:r>
    <w:r w:rsidRPr="00C44EC8">
      <w:rPr>
        <w:rStyle w:val="Seitenzahl"/>
        <w:b/>
        <w:sz w:val="18"/>
        <w:szCs w:val="18"/>
      </w:rPr>
      <w:fldChar w:fldCharType="end"/>
    </w:r>
    <w:r w:rsidRPr="00C44EC8">
      <w:rPr>
        <w:rStyle w:val="Seitenzahl"/>
        <w:sz w:val="18"/>
        <w:szCs w:val="18"/>
      </w:rPr>
      <w:t xml:space="preserve"> / </w:t>
    </w:r>
    <w:r w:rsidRPr="00C44EC8">
      <w:rPr>
        <w:rStyle w:val="Seitenzahl"/>
        <w:sz w:val="18"/>
        <w:szCs w:val="18"/>
      </w:rPr>
      <w:fldChar w:fldCharType="begin"/>
    </w:r>
    <w:r w:rsidRPr="00C44EC8">
      <w:rPr>
        <w:rStyle w:val="Seitenzahl"/>
        <w:sz w:val="18"/>
        <w:szCs w:val="18"/>
      </w:rPr>
      <w:instrText>NUMPAGES  \* Arabic  \* MERGEFORMAT</w:instrText>
    </w:r>
    <w:r w:rsidRPr="00C44EC8">
      <w:rPr>
        <w:rStyle w:val="Seitenzahl"/>
        <w:sz w:val="18"/>
        <w:szCs w:val="18"/>
      </w:rPr>
      <w:fldChar w:fldCharType="separate"/>
    </w:r>
    <w:r w:rsidR="008D6BC1">
      <w:rPr>
        <w:rStyle w:val="Seitenzahl"/>
        <w:noProof/>
        <w:sz w:val="18"/>
        <w:szCs w:val="18"/>
      </w:rPr>
      <w:t>4</w:t>
    </w:r>
    <w:r w:rsidRPr="00C44EC8">
      <w:rPr>
        <w:rStyle w:val="Seitenzahl"/>
        <w:sz w:val="18"/>
        <w:szCs w:val="18"/>
      </w:rPr>
      <w:fldChar w:fldCharType="end"/>
    </w:r>
  </w:p>
  <w:p w:rsidR="00FB5EC0" w:rsidRPr="00FB5EC0" w:rsidRDefault="00FB5EC0" w:rsidP="00FB5EC0">
    <w:pPr>
      <w:pStyle w:val="Kopfzeile"/>
      <w:spacing w:line="260" w:lineRule="atLeast"/>
      <w:jc w:val="center"/>
      <w:rPr>
        <w:sz w:val="12"/>
        <w:szCs w:val="12"/>
      </w:rPr>
    </w:pPr>
    <w:r w:rsidRPr="00FB5EC0">
      <w:rPr>
        <w:rStyle w:val="Seitenzahl"/>
        <w:sz w:val="12"/>
        <w:szCs w:val="12"/>
      </w:rPr>
      <w:t>Antragsformular für eine Grabungsgenehmigung</w:t>
    </w:r>
    <w:r>
      <w:rPr>
        <w:rStyle w:val="Seitenzahl"/>
        <w:sz w:val="12"/>
        <w:szCs w:val="12"/>
      </w:rPr>
      <w:t xml:space="preserve"> </w:t>
    </w:r>
    <w:r w:rsidRPr="00FB5EC0">
      <w:rPr>
        <w:rStyle w:val="Seitenzahl"/>
        <w:sz w:val="12"/>
        <w:szCs w:val="12"/>
      </w:rPr>
      <w:t>gemäß</w:t>
    </w:r>
    <w:r>
      <w:rPr>
        <w:rStyle w:val="Seitenzahl"/>
        <w:sz w:val="12"/>
        <w:szCs w:val="12"/>
      </w:rPr>
      <w:t xml:space="preserve"> </w:t>
    </w:r>
    <w:r w:rsidRPr="00FB5EC0">
      <w:rPr>
        <w:rStyle w:val="Seitenzahl"/>
        <w:sz w:val="12"/>
        <w:szCs w:val="12"/>
      </w:rPr>
      <w:t>§</w:t>
    </w:r>
    <w:r>
      <w:rPr>
        <w:rStyle w:val="Seitenzahl"/>
        <w:sz w:val="12"/>
        <w:szCs w:val="12"/>
      </w:rPr>
      <w:t> </w:t>
    </w:r>
    <w:r w:rsidRPr="00FB5EC0">
      <w:rPr>
        <w:rStyle w:val="Seitenzahl"/>
        <w:sz w:val="12"/>
        <w:szCs w:val="12"/>
      </w:rPr>
      <w:t>21 Denkmalschutzgesetz</w:t>
    </w:r>
    <w:r w:rsidR="000631E1">
      <w:rPr>
        <w:rStyle w:val="Seitenzahl"/>
        <w:sz w:val="12"/>
        <w:szCs w:val="12"/>
      </w:rPr>
      <w:t xml:space="preserve"> – Version 1.1</w:t>
    </w:r>
    <w:r w:rsidR="00877D1C">
      <w:rPr>
        <w:rStyle w:val="Seitenzahl"/>
        <w:sz w:val="12"/>
        <w:szCs w:val="12"/>
      </w:rPr>
      <w:t xml:space="preserve"> – 10/2020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60C7" w:rsidRDefault="003860C7">
      <w:r>
        <w:separator/>
      </w:r>
    </w:p>
  </w:footnote>
  <w:footnote w:type="continuationSeparator" w:id="0">
    <w:p w:rsidR="003860C7" w:rsidRDefault="003860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7756" w:rsidRDefault="006E7756">
    <w:pPr>
      <w:pStyle w:val="Kopf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5037E6">
      <w:rPr>
        <w:rStyle w:val="Seitenzahl"/>
        <w:noProof/>
      </w:rPr>
      <w:t>4</w:t>
    </w:r>
    <w:r>
      <w:rPr>
        <w:rStyle w:val="Seitenzahl"/>
      </w:rPr>
      <w:fldChar w:fldCharType="end"/>
    </w:r>
  </w:p>
  <w:p w:rsidR="006E7756" w:rsidRDefault="006E7756">
    <w:pPr>
      <w:pStyle w:val="Kopfzeile"/>
    </w:pPr>
  </w:p>
  <w:p w:rsidR="006E7756" w:rsidRDefault="006E7756"/>
  <w:p w:rsidR="006E7756" w:rsidRDefault="006E7756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D9448B50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C1847CE4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D2603FE6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ABA0887E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FB"/>
    <w:multiLevelType w:val="multilevel"/>
    <w:tmpl w:val="F1C83B5A"/>
    <w:lvl w:ilvl="0">
      <w:start w:val="1"/>
      <w:numFmt w:val="decimal"/>
      <w:pStyle w:val="berschrift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berschrift2"/>
      <w:lvlText w:val="%1.%2.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2">
      <w:start w:val="1"/>
      <w:numFmt w:val="decimal"/>
      <w:pStyle w:val="berschrift3"/>
      <w:lvlText w:val="%1.%2.%3."/>
      <w:lvlJc w:val="left"/>
      <w:pPr>
        <w:tabs>
          <w:tab w:val="num" w:pos="1021"/>
        </w:tabs>
        <w:ind w:left="1021" w:hanging="1021"/>
      </w:pPr>
      <w:rPr>
        <w:rFonts w:hint="default"/>
      </w:rPr>
    </w:lvl>
    <w:lvl w:ilvl="3">
      <w:start w:val="1"/>
      <w:numFmt w:val="decimal"/>
      <w:pStyle w:val="berschrift4"/>
      <w:lvlText w:val="%1.%2.%3.%4."/>
      <w:lvlJc w:val="left"/>
      <w:pPr>
        <w:tabs>
          <w:tab w:val="num" w:pos="1247"/>
        </w:tabs>
        <w:ind w:left="1247" w:hanging="1247"/>
      </w:pPr>
      <w:rPr>
        <w:rFonts w:hint="default"/>
      </w:rPr>
    </w:lvl>
    <w:lvl w:ilvl="4">
      <w:start w:val="1"/>
      <w:numFmt w:val="decimal"/>
      <w:pStyle w:val="berschrift5"/>
      <w:lvlText w:val="%1.%2.%3.%4.%5."/>
      <w:lvlJc w:val="left"/>
      <w:pPr>
        <w:tabs>
          <w:tab w:val="num" w:pos="1474"/>
        </w:tabs>
        <w:ind w:left="1474" w:hanging="1474"/>
      </w:pPr>
      <w:rPr>
        <w:rFonts w:hint="default"/>
      </w:rPr>
    </w:lvl>
    <w:lvl w:ilvl="5">
      <w:start w:val="1"/>
      <w:numFmt w:val="decimal"/>
      <w:pStyle w:val="berschrift6"/>
      <w:lvlText w:val="%1.%2.%3.%4.%5.%6.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6">
      <w:start w:val="1"/>
      <w:numFmt w:val="decimal"/>
      <w:pStyle w:val="berschrift7"/>
      <w:lvlText w:val="%1.%2.%3.%4.%5.%6.%7."/>
      <w:lvlJc w:val="left"/>
      <w:pPr>
        <w:tabs>
          <w:tab w:val="num" w:pos="2160"/>
        </w:tabs>
        <w:ind w:left="1928" w:hanging="1928"/>
      </w:pPr>
      <w:rPr>
        <w:rFonts w:hint="default"/>
      </w:rPr>
    </w:lvl>
    <w:lvl w:ilvl="7">
      <w:start w:val="1"/>
      <w:numFmt w:val="decimal"/>
      <w:pStyle w:val="berschrift8"/>
      <w:lvlText w:val="%1.%2.%3.%4.%5.%6.%7.%8."/>
      <w:lvlJc w:val="left"/>
      <w:pPr>
        <w:tabs>
          <w:tab w:val="num" w:pos="2520"/>
        </w:tabs>
        <w:ind w:left="2155" w:hanging="2155"/>
      </w:pPr>
      <w:rPr>
        <w:rFonts w:hint="default"/>
      </w:rPr>
    </w:lvl>
    <w:lvl w:ilvl="8">
      <w:start w:val="1"/>
      <w:numFmt w:val="decimal"/>
      <w:pStyle w:val="berschrift9"/>
      <w:lvlText w:val="%1.%2.%3.%4.%5.%6.%7.%8.%9."/>
      <w:lvlJc w:val="left"/>
      <w:pPr>
        <w:tabs>
          <w:tab w:val="num" w:pos="2520"/>
        </w:tabs>
        <w:ind w:left="2381" w:hanging="2381"/>
      </w:pPr>
      <w:rPr>
        <w:rFonts w:hint="default"/>
      </w:rPr>
    </w:lvl>
  </w:abstractNum>
  <w:abstractNum w:abstractNumId="5">
    <w:nsid w:val="0ACE3114"/>
    <w:multiLevelType w:val="singleLevel"/>
    <w:tmpl w:val="721277D8"/>
    <w:lvl w:ilvl="0">
      <w:start w:val="1"/>
      <w:numFmt w:val="bullet"/>
      <w:pStyle w:val="Aufzhlung10"/>
      <w:lvlText w:val="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6">
    <w:nsid w:val="0E8C3559"/>
    <w:multiLevelType w:val="singleLevel"/>
    <w:tmpl w:val="78B054A4"/>
    <w:lvl w:ilvl="0">
      <w:start w:val="1"/>
      <w:numFmt w:val="bullet"/>
      <w:pStyle w:val="Aufzhlungszeichen2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>
    <w:nsid w:val="1096791C"/>
    <w:multiLevelType w:val="singleLevel"/>
    <w:tmpl w:val="8CE21FB0"/>
    <w:lvl w:ilvl="0">
      <w:start w:val="1"/>
      <w:numFmt w:val="decimal"/>
      <w:pStyle w:val="FallListe"/>
      <w:lvlText w:val="(%1)"/>
      <w:lvlJc w:val="left"/>
      <w:pPr>
        <w:tabs>
          <w:tab w:val="num" w:pos="360"/>
        </w:tabs>
        <w:ind w:left="360" w:hanging="360"/>
      </w:pPr>
    </w:lvl>
  </w:abstractNum>
  <w:abstractNum w:abstractNumId="8">
    <w:nsid w:val="159D56D6"/>
    <w:multiLevelType w:val="hybridMultilevel"/>
    <w:tmpl w:val="1C54200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7825D5"/>
    <w:multiLevelType w:val="singleLevel"/>
    <w:tmpl w:val="191CCA0A"/>
    <w:lvl w:ilvl="0">
      <w:start w:val="1"/>
      <w:numFmt w:val="decimal"/>
      <w:pStyle w:val="Listennummer"/>
      <w:lvlText w:val="%1."/>
      <w:lvlJc w:val="left"/>
      <w:pPr>
        <w:tabs>
          <w:tab w:val="num" w:pos="425"/>
        </w:tabs>
        <w:ind w:left="425" w:hanging="425"/>
      </w:pPr>
    </w:lvl>
  </w:abstractNum>
  <w:abstractNum w:abstractNumId="10">
    <w:nsid w:val="187B5FE7"/>
    <w:multiLevelType w:val="singleLevel"/>
    <w:tmpl w:val="987EC2C0"/>
    <w:lvl w:ilvl="0">
      <w:start w:val="1"/>
      <w:numFmt w:val="decimal"/>
      <w:pStyle w:val="Numerierung10"/>
      <w:lvlText w:val="%1."/>
      <w:legacy w:legacy="1" w:legacySpace="0" w:legacyIndent="360"/>
      <w:lvlJc w:val="left"/>
      <w:pPr>
        <w:ind w:left="360" w:hanging="360"/>
      </w:pPr>
    </w:lvl>
  </w:abstractNum>
  <w:abstractNum w:abstractNumId="11">
    <w:nsid w:val="1A0D09CB"/>
    <w:multiLevelType w:val="singleLevel"/>
    <w:tmpl w:val="06DEF18E"/>
    <w:lvl w:ilvl="0">
      <w:start w:val="1"/>
      <w:numFmt w:val="decimal"/>
      <w:pStyle w:val="Numerierung05"/>
      <w:lvlText w:val="%1."/>
      <w:lvlJc w:val="left"/>
      <w:pPr>
        <w:tabs>
          <w:tab w:val="num" w:pos="425"/>
        </w:tabs>
        <w:ind w:left="425" w:hanging="425"/>
      </w:pPr>
    </w:lvl>
  </w:abstractNum>
  <w:abstractNum w:abstractNumId="12">
    <w:nsid w:val="1DEE6A7E"/>
    <w:multiLevelType w:val="multilevel"/>
    <w:tmpl w:val="3796D478"/>
    <w:lvl w:ilvl="0">
      <w:start w:val="1"/>
      <w:numFmt w:val="none"/>
      <w:pStyle w:val="Ebene0"/>
      <w:lvlText w:val="%1"/>
      <w:lvlJc w:val="left"/>
      <w:pPr>
        <w:tabs>
          <w:tab w:val="num" w:pos="1134"/>
        </w:tabs>
        <w:ind w:left="1134" w:hanging="1134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decimal"/>
      <w:pStyle w:val="Ebene1"/>
      <w:lvlText w:val="%1%2."/>
      <w:lvlJc w:val="left"/>
      <w:pPr>
        <w:tabs>
          <w:tab w:val="num" w:pos="1134"/>
        </w:tabs>
        <w:ind w:left="1134" w:hanging="1134"/>
      </w:pPr>
      <w:rPr>
        <w:rFonts w:ascii="Arial" w:hAnsi="Arial" w:hint="default"/>
        <w:b w:val="0"/>
        <w:i w:val="0"/>
        <w:sz w:val="24"/>
      </w:rPr>
    </w:lvl>
    <w:lvl w:ilvl="2">
      <w:start w:val="1"/>
      <w:numFmt w:val="decimal"/>
      <w:pStyle w:val="Ebene2"/>
      <w:lvlText w:val="%1%2.%3"/>
      <w:lvlJc w:val="left"/>
      <w:pPr>
        <w:tabs>
          <w:tab w:val="num" w:pos="1134"/>
        </w:tabs>
        <w:ind w:left="1134" w:hanging="1134"/>
      </w:pPr>
      <w:rPr>
        <w:rFonts w:ascii="Arial" w:hAnsi="Arial" w:hint="default"/>
        <w:b w:val="0"/>
        <w:i w:val="0"/>
        <w:sz w:val="24"/>
      </w:rPr>
    </w:lvl>
    <w:lvl w:ilvl="3">
      <w:start w:val="1"/>
      <w:numFmt w:val="decimal"/>
      <w:pStyle w:val="Ebene3"/>
      <w:lvlText w:val="%1%2.%3.%4"/>
      <w:lvlJc w:val="left"/>
      <w:pPr>
        <w:tabs>
          <w:tab w:val="num" w:pos="1134"/>
        </w:tabs>
        <w:ind w:left="1134" w:hanging="1134"/>
      </w:pPr>
      <w:rPr>
        <w:rFonts w:ascii="Arial" w:hAnsi="Arial" w:hint="default"/>
        <w:b w:val="0"/>
        <w:i w:val="0"/>
        <w:sz w:val="24"/>
      </w:rPr>
    </w:lvl>
    <w:lvl w:ilvl="4">
      <w:start w:val="1"/>
      <w:numFmt w:val="decimal"/>
      <w:pStyle w:val="Ebene4"/>
      <w:lvlText w:val="%1%2.%3.%4.%5"/>
      <w:lvlJc w:val="left"/>
      <w:pPr>
        <w:tabs>
          <w:tab w:val="num" w:pos="1134"/>
        </w:tabs>
        <w:ind w:left="1134" w:hanging="1134"/>
      </w:pPr>
      <w:rPr>
        <w:rFonts w:ascii="Arial" w:hAnsi="Arial" w:hint="default"/>
        <w:b w:val="0"/>
        <w:i w:val="0"/>
        <w:sz w:val="24"/>
      </w:rPr>
    </w:lvl>
    <w:lvl w:ilvl="5">
      <w:start w:val="1"/>
      <w:numFmt w:val="decimal"/>
      <w:pStyle w:val="Ebene5"/>
      <w:lvlText w:val="%1%2.%3.%4.%5.%6"/>
      <w:lvlJc w:val="left"/>
      <w:pPr>
        <w:tabs>
          <w:tab w:val="num" w:pos="1418"/>
        </w:tabs>
        <w:ind w:left="1418" w:hanging="1418"/>
      </w:pPr>
      <w:rPr>
        <w:rFonts w:ascii="Arial" w:hAnsi="Arial" w:hint="default"/>
        <w:b w:val="0"/>
        <w:i w:val="0"/>
        <w:sz w:val="24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3">
    <w:nsid w:val="1F646DC2"/>
    <w:multiLevelType w:val="singleLevel"/>
    <w:tmpl w:val="3EA25120"/>
    <w:lvl w:ilvl="0">
      <w:start w:val="2"/>
      <w:numFmt w:val="decimal"/>
      <w:pStyle w:val="Verfgung2"/>
      <w:lvlText w:val="%1."/>
      <w:lvlJc w:val="left"/>
      <w:pPr>
        <w:tabs>
          <w:tab w:val="num" w:pos="425"/>
        </w:tabs>
        <w:ind w:left="425" w:hanging="425"/>
      </w:pPr>
    </w:lvl>
  </w:abstractNum>
  <w:abstractNum w:abstractNumId="14">
    <w:nsid w:val="2FB02CED"/>
    <w:multiLevelType w:val="singleLevel"/>
    <w:tmpl w:val="6602B034"/>
    <w:lvl w:ilvl="0">
      <w:start w:val="1"/>
      <w:numFmt w:val="upperLetter"/>
      <w:pStyle w:val="berschriftpt13A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</w:abstractNum>
  <w:abstractNum w:abstractNumId="15">
    <w:nsid w:val="31A37B88"/>
    <w:multiLevelType w:val="singleLevel"/>
    <w:tmpl w:val="9502E068"/>
    <w:lvl w:ilvl="0">
      <w:start w:val="1"/>
      <w:numFmt w:val="decimal"/>
      <w:pStyle w:val="Listennummer1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>
    <w:nsid w:val="3ADD60D5"/>
    <w:multiLevelType w:val="multilevel"/>
    <w:tmpl w:val="D0E6B9E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i w:val="0"/>
        <w:caps w:val="0"/>
        <w:strike w:val="0"/>
        <w:dstrike w:val="0"/>
        <w:vanish w:val="0"/>
        <w:vertAlign w:val="baseline"/>
      </w:rPr>
    </w:lvl>
    <w:lvl w:ilvl="1">
      <w:start w:val="1"/>
      <w:numFmt w:val="decimal"/>
      <w:lvlText w:val="%1.%2"/>
      <w:lvlJc w:val="left"/>
      <w:pPr>
        <w:ind w:left="792" w:hanging="432"/>
      </w:pPr>
      <w:rPr>
        <w:rFonts w:hint="default"/>
        <w:b w:val="0"/>
        <w:i w:val="0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>
    <w:nsid w:val="3B9617AF"/>
    <w:multiLevelType w:val="singleLevel"/>
    <w:tmpl w:val="1CD6B5FA"/>
    <w:lvl w:ilvl="0">
      <w:start w:val="1"/>
      <w:numFmt w:val="bullet"/>
      <w:pStyle w:val="Aufzhlungszeichen4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8">
    <w:nsid w:val="3BA03622"/>
    <w:multiLevelType w:val="singleLevel"/>
    <w:tmpl w:val="A4664638"/>
    <w:lvl w:ilvl="0">
      <w:start w:val="1"/>
      <w:numFmt w:val="decimal"/>
      <w:pStyle w:val="Numerierung20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9">
    <w:nsid w:val="3C083F43"/>
    <w:multiLevelType w:val="singleLevel"/>
    <w:tmpl w:val="D4D0E76C"/>
    <w:lvl w:ilvl="0">
      <w:start w:val="1"/>
      <w:numFmt w:val="decimal"/>
      <w:pStyle w:val="Numerierung15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0">
    <w:nsid w:val="3C8C008D"/>
    <w:multiLevelType w:val="hybridMultilevel"/>
    <w:tmpl w:val="AABEBF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E6D22F9"/>
    <w:multiLevelType w:val="singleLevel"/>
    <w:tmpl w:val="20EA0F1C"/>
    <w:lvl w:ilvl="0">
      <w:start w:val="1"/>
      <w:numFmt w:val="decimal"/>
      <w:pStyle w:val="FallNumerierung"/>
      <w:lvlText w:val="F%1:"/>
      <w:lvlJc w:val="left"/>
      <w:pPr>
        <w:tabs>
          <w:tab w:val="num" w:pos="567"/>
        </w:tabs>
        <w:ind w:left="567" w:hanging="567"/>
      </w:pPr>
      <w:rPr>
        <w:sz w:val="28"/>
      </w:rPr>
    </w:lvl>
  </w:abstractNum>
  <w:abstractNum w:abstractNumId="22">
    <w:nsid w:val="3F0F53D5"/>
    <w:multiLevelType w:val="singleLevel"/>
    <w:tmpl w:val="D780E17C"/>
    <w:lvl w:ilvl="0">
      <w:start w:val="1"/>
      <w:numFmt w:val="bullet"/>
      <w:pStyle w:val="Aufzhlung00"/>
      <w:lvlText w:val="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23">
    <w:nsid w:val="48A77AAA"/>
    <w:multiLevelType w:val="singleLevel"/>
    <w:tmpl w:val="AA7E52B0"/>
    <w:lvl w:ilvl="0">
      <w:start w:val="1"/>
      <w:numFmt w:val="bullet"/>
      <w:pStyle w:val="Aufzhlungszeichen5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>
    <w:nsid w:val="49BD2DFD"/>
    <w:multiLevelType w:val="singleLevel"/>
    <w:tmpl w:val="91CA8D32"/>
    <w:lvl w:ilvl="0">
      <w:start w:val="1"/>
      <w:numFmt w:val="bullet"/>
      <w:pStyle w:val="Aufzhlungszeichen3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>
    <w:nsid w:val="4F1C1876"/>
    <w:multiLevelType w:val="singleLevel"/>
    <w:tmpl w:val="D184645E"/>
    <w:lvl w:ilvl="0">
      <w:start w:val="1"/>
      <w:numFmt w:val="lowerLetter"/>
      <w:pStyle w:val="Verfgung3"/>
      <w:lvlText w:val="%1)"/>
      <w:legacy w:legacy="1" w:legacySpace="0" w:legacyIndent="360"/>
      <w:lvlJc w:val="left"/>
      <w:pPr>
        <w:ind w:left="360" w:hanging="360"/>
      </w:pPr>
    </w:lvl>
  </w:abstractNum>
  <w:abstractNum w:abstractNumId="26">
    <w:nsid w:val="51A732A3"/>
    <w:multiLevelType w:val="singleLevel"/>
    <w:tmpl w:val="E2765206"/>
    <w:lvl w:ilvl="0">
      <w:start w:val="1"/>
      <w:numFmt w:val="decimal"/>
      <w:pStyle w:val="Numerierung00"/>
      <w:lvlText w:val="(%1)"/>
      <w:lvlJc w:val="left"/>
      <w:pPr>
        <w:tabs>
          <w:tab w:val="num" w:pos="360"/>
        </w:tabs>
        <w:ind w:left="360" w:hanging="360"/>
      </w:pPr>
    </w:lvl>
  </w:abstractNum>
  <w:abstractNum w:abstractNumId="27">
    <w:nsid w:val="59EE49D7"/>
    <w:multiLevelType w:val="singleLevel"/>
    <w:tmpl w:val="DFFC7B10"/>
    <w:lvl w:ilvl="0">
      <w:start w:val="1"/>
      <w:numFmt w:val="bullet"/>
      <w:pStyle w:val="Aufzhlungszeichen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8">
    <w:nsid w:val="60AA243F"/>
    <w:multiLevelType w:val="multilevel"/>
    <w:tmpl w:val="1146E988"/>
    <w:lvl w:ilvl="0">
      <w:start w:val="1"/>
      <w:numFmt w:val="none"/>
      <w:pStyle w:val="Tenor"/>
      <w:lvlText w:val=""/>
      <w:lvlJc w:val="left"/>
      <w:pPr>
        <w:tabs>
          <w:tab w:val="num" w:pos="567"/>
        </w:tabs>
        <w:ind w:left="567" w:hanging="567"/>
      </w:pPr>
      <w:rPr>
        <w:rFonts w:ascii="Futura Bk BT" w:hAnsi="Futura Bk BT" w:hint="default"/>
        <w:b w:val="0"/>
        <w:i w:val="0"/>
        <w:sz w:val="22"/>
        <w:u w:val="none"/>
      </w:rPr>
    </w:lvl>
    <w:lvl w:ilvl="1">
      <w:start w:val="1"/>
      <w:numFmt w:val="decimal"/>
      <w:lvlRestart w:val="0"/>
      <w:pStyle w:val="Tenor1"/>
      <w:lvlText w:val="%1%2."/>
      <w:lvlJc w:val="left"/>
      <w:pPr>
        <w:tabs>
          <w:tab w:val="num" w:pos="567"/>
        </w:tabs>
        <w:ind w:left="567" w:hanging="567"/>
      </w:pPr>
      <w:rPr>
        <w:rFonts w:ascii="Futura Bk BT" w:hAnsi="Futura Bk BT" w:hint="default"/>
        <w:b w:val="0"/>
        <w:i w:val="0"/>
        <w:sz w:val="22"/>
        <w:u w:val="none"/>
      </w:rPr>
    </w:lvl>
    <w:lvl w:ilvl="2">
      <w:start w:val="1"/>
      <w:numFmt w:val="decimal"/>
      <w:lvlRestart w:val="0"/>
      <w:pStyle w:val="Tenor2"/>
      <w:lvlText w:val="%1%2.%3"/>
      <w:lvlJc w:val="left"/>
      <w:pPr>
        <w:tabs>
          <w:tab w:val="num" w:pos="720"/>
        </w:tabs>
        <w:ind w:left="567" w:hanging="567"/>
      </w:pPr>
      <w:rPr>
        <w:rFonts w:ascii="Futura Bk BT" w:hAnsi="Futura Bk BT" w:hint="default"/>
        <w:b w:val="0"/>
        <w:i w:val="0"/>
        <w:sz w:val="22"/>
        <w:u w:val="none"/>
      </w:rPr>
    </w:lvl>
    <w:lvl w:ilvl="3">
      <w:start w:val="1"/>
      <w:numFmt w:val="decimal"/>
      <w:lvlRestart w:val="0"/>
      <w:pStyle w:val="Tenor3"/>
      <w:lvlText w:val="%1%2.%3.%4"/>
      <w:lvlJc w:val="left"/>
      <w:pPr>
        <w:tabs>
          <w:tab w:val="num" w:pos="1080"/>
        </w:tabs>
        <w:ind w:left="567" w:hanging="567"/>
      </w:pPr>
      <w:rPr>
        <w:rFonts w:ascii="Futura Bk BT" w:hAnsi="Futura Bk BT" w:hint="default"/>
        <w:b w:val="0"/>
        <w:i w:val="0"/>
        <w:sz w:val="22"/>
        <w:u w:val="none"/>
      </w:rPr>
    </w:lvl>
    <w:lvl w:ilvl="4">
      <w:start w:val="1"/>
      <w:numFmt w:val="decimal"/>
      <w:lvlText w:val="%1%2.%3.%4.%5"/>
      <w:lvlJc w:val="left"/>
      <w:pPr>
        <w:tabs>
          <w:tab w:val="num" w:pos="1440"/>
        </w:tabs>
        <w:ind w:left="567" w:hanging="567"/>
      </w:pPr>
    </w:lvl>
    <w:lvl w:ilvl="5">
      <w:start w:val="1"/>
      <w:numFmt w:val="decimal"/>
      <w:lvlText w:val="%1%2.%3.%4.%5.%6."/>
      <w:lvlJc w:val="left"/>
      <w:pPr>
        <w:tabs>
          <w:tab w:val="num" w:pos="1440"/>
        </w:tabs>
        <w:ind w:left="1134" w:hanging="1134"/>
      </w:pPr>
    </w:lvl>
    <w:lvl w:ilvl="6">
      <w:start w:val="1"/>
      <w:numFmt w:val="decimal"/>
      <w:lvlText w:val="%1%2.%3.%4.%5.%6.%7."/>
      <w:lvlJc w:val="left"/>
      <w:pPr>
        <w:tabs>
          <w:tab w:val="num" w:pos="2160"/>
        </w:tabs>
        <w:ind w:left="1134" w:hanging="1134"/>
      </w:pPr>
    </w:lvl>
    <w:lvl w:ilvl="7">
      <w:start w:val="1"/>
      <w:numFmt w:val="decimal"/>
      <w:lvlText w:val="%1%2.%3.%4.%5.%6.%7.%8."/>
      <w:lvlJc w:val="left"/>
      <w:pPr>
        <w:tabs>
          <w:tab w:val="num" w:pos="2160"/>
        </w:tabs>
        <w:ind w:left="1134" w:hanging="1134"/>
      </w:pPr>
    </w:lvl>
    <w:lvl w:ilvl="8">
      <w:start w:val="1"/>
      <w:numFmt w:val="decimal"/>
      <w:lvlText w:val="%1%2.%3.%4.%5.%6.%7.%8.%9."/>
      <w:lvlJc w:val="left"/>
      <w:pPr>
        <w:tabs>
          <w:tab w:val="num" w:pos="2520"/>
        </w:tabs>
        <w:ind w:left="1134" w:hanging="1134"/>
      </w:pPr>
    </w:lvl>
  </w:abstractNum>
  <w:abstractNum w:abstractNumId="29">
    <w:nsid w:val="60F560D8"/>
    <w:multiLevelType w:val="hybridMultilevel"/>
    <w:tmpl w:val="EF8A495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1E1521A"/>
    <w:multiLevelType w:val="singleLevel"/>
    <w:tmpl w:val="BFD25AB8"/>
    <w:lvl w:ilvl="0">
      <w:start w:val="1"/>
      <w:numFmt w:val="bullet"/>
      <w:pStyle w:val="Aufzhlung20"/>
      <w:lvlText w:val="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31">
    <w:nsid w:val="66AF1870"/>
    <w:multiLevelType w:val="multilevel"/>
    <w:tmpl w:val="D0E6B9E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i w:val="0"/>
        <w:caps w:val="0"/>
        <w:strike w:val="0"/>
        <w:dstrike w:val="0"/>
        <w:vanish w:val="0"/>
        <w:vertAlign w:val="baseline"/>
      </w:rPr>
    </w:lvl>
    <w:lvl w:ilvl="1">
      <w:start w:val="1"/>
      <w:numFmt w:val="decimal"/>
      <w:lvlText w:val="%1.%2"/>
      <w:lvlJc w:val="left"/>
      <w:pPr>
        <w:ind w:left="792" w:hanging="432"/>
      </w:pPr>
      <w:rPr>
        <w:rFonts w:hint="default"/>
        <w:b w:val="0"/>
        <w:i w:val="0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>
    <w:nsid w:val="6C607DA6"/>
    <w:multiLevelType w:val="singleLevel"/>
    <w:tmpl w:val="CF488AEE"/>
    <w:lvl w:ilvl="0">
      <w:start w:val="1"/>
      <w:numFmt w:val="bullet"/>
      <w:pStyle w:val="Aufzhlung05"/>
      <w:lvlText w:val="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33">
    <w:nsid w:val="6D896682"/>
    <w:multiLevelType w:val="singleLevel"/>
    <w:tmpl w:val="DE0E623A"/>
    <w:lvl w:ilvl="0">
      <w:start w:val="1"/>
      <w:numFmt w:val="decimal"/>
      <w:pStyle w:val="Numerierung000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4">
    <w:nsid w:val="781B7B92"/>
    <w:multiLevelType w:val="singleLevel"/>
    <w:tmpl w:val="0AA0ECAA"/>
    <w:lvl w:ilvl="0">
      <w:start w:val="1"/>
      <w:numFmt w:val="bullet"/>
      <w:pStyle w:val="Aufzhlung15"/>
      <w:lvlText w:val="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num w:numId="1">
    <w:abstractNumId w:val="22"/>
  </w:num>
  <w:num w:numId="2">
    <w:abstractNumId w:val="32"/>
  </w:num>
  <w:num w:numId="3">
    <w:abstractNumId w:val="5"/>
  </w:num>
  <w:num w:numId="4">
    <w:abstractNumId w:val="34"/>
  </w:num>
  <w:num w:numId="5">
    <w:abstractNumId w:val="30"/>
  </w:num>
  <w:num w:numId="6">
    <w:abstractNumId w:val="27"/>
  </w:num>
  <w:num w:numId="7">
    <w:abstractNumId w:val="6"/>
  </w:num>
  <w:num w:numId="8">
    <w:abstractNumId w:val="24"/>
  </w:num>
  <w:num w:numId="9">
    <w:abstractNumId w:val="17"/>
  </w:num>
  <w:num w:numId="10">
    <w:abstractNumId w:val="23"/>
  </w:num>
  <w:num w:numId="11">
    <w:abstractNumId w:val="12"/>
  </w:num>
  <w:num w:numId="12">
    <w:abstractNumId w:val="12"/>
  </w:num>
  <w:num w:numId="13">
    <w:abstractNumId w:val="12"/>
  </w:num>
  <w:num w:numId="14">
    <w:abstractNumId w:val="12"/>
  </w:num>
  <w:num w:numId="15">
    <w:abstractNumId w:val="12"/>
  </w:num>
  <w:num w:numId="16">
    <w:abstractNumId w:val="12"/>
  </w:num>
  <w:num w:numId="17">
    <w:abstractNumId w:val="7"/>
  </w:num>
  <w:num w:numId="18">
    <w:abstractNumId w:val="21"/>
  </w:num>
  <w:num w:numId="19">
    <w:abstractNumId w:val="9"/>
  </w:num>
  <w:num w:numId="20">
    <w:abstractNumId w:val="15"/>
    <w:lvlOverride w:ilvl="0">
      <w:startOverride w:val="1"/>
    </w:lvlOverride>
  </w:num>
  <w:num w:numId="21">
    <w:abstractNumId w:val="3"/>
  </w:num>
  <w:num w:numId="22">
    <w:abstractNumId w:val="2"/>
  </w:num>
  <w:num w:numId="23">
    <w:abstractNumId w:val="1"/>
  </w:num>
  <w:num w:numId="24">
    <w:abstractNumId w:val="0"/>
  </w:num>
  <w:num w:numId="25">
    <w:abstractNumId w:val="33"/>
  </w:num>
  <w:num w:numId="26">
    <w:abstractNumId w:val="26"/>
  </w:num>
  <w:num w:numId="27">
    <w:abstractNumId w:val="11"/>
  </w:num>
  <w:num w:numId="28">
    <w:abstractNumId w:val="10"/>
  </w:num>
  <w:num w:numId="29">
    <w:abstractNumId w:val="19"/>
  </w:num>
  <w:num w:numId="30">
    <w:abstractNumId w:val="18"/>
  </w:num>
  <w:num w:numId="31">
    <w:abstractNumId w:val="28"/>
  </w:num>
  <w:num w:numId="32">
    <w:abstractNumId w:val="28"/>
  </w:num>
  <w:num w:numId="33">
    <w:abstractNumId w:val="28"/>
  </w:num>
  <w:num w:numId="34">
    <w:abstractNumId w:val="28"/>
  </w:num>
  <w:num w:numId="35">
    <w:abstractNumId w:val="4"/>
  </w:num>
  <w:num w:numId="36">
    <w:abstractNumId w:val="4"/>
  </w:num>
  <w:num w:numId="37">
    <w:abstractNumId w:val="4"/>
  </w:num>
  <w:num w:numId="38">
    <w:abstractNumId w:val="4"/>
  </w:num>
  <w:num w:numId="39">
    <w:abstractNumId w:val="4"/>
  </w:num>
  <w:num w:numId="40">
    <w:abstractNumId w:val="4"/>
  </w:num>
  <w:num w:numId="41">
    <w:abstractNumId w:val="4"/>
  </w:num>
  <w:num w:numId="42">
    <w:abstractNumId w:val="4"/>
  </w:num>
  <w:num w:numId="43">
    <w:abstractNumId w:val="4"/>
  </w:num>
  <w:num w:numId="44">
    <w:abstractNumId w:val="14"/>
  </w:num>
  <w:num w:numId="45">
    <w:abstractNumId w:val="13"/>
  </w:num>
  <w:num w:numId="46">
    <w:abstractNumId w:val="25"/>
  </w:num>
  <w:num w:numId="47">
    <w:abstractNumId w:val="8"/>
  </w:num>
  <w:num w:numId="48">
    <w:abstractNumId w:val="20"/>
  </w:num>
  <w:num w:numId="49">
    <w:abstractNumId w:val="16"/>
  </w:num>
  <w:num w:numId="50">
    <w:abstractNumId w:val="31"/>
  </w:num>
  <w:num w:numId="51">
    <w:abstractNumId w:val="29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TrueTypeFonts/>
  <w:embedSystemFonts/>
  <w:saveSubset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851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5CFD"/>
    <w:rsid w:val="00002F27"/>
    <w:rsid w:val="000159D4"/>
    <w:rsid w:val="0003723C"/>
    <w:rsid w:val="00042672"/>
    <w:rsid w:val="000439B8"/>
    <w:rsid w:val="000631E1"/>
    <w:rsid w:val="00081912"/>
    <w:rsid w:val="000A7858"/>
    <w:rsid w:val="000C0687"/>
    <w:rsid w:val="000D427C"/>
    <w:rsid w:val="000E7E58"/>
    <w:rsid w:val="00103C2E"/>
    <w:rsid w:val="00157710"/>
    <w:rsid w:val="00170BDB"/>
    <w:rsid w:val="001742F1"/>
    <w:rsid w:val="001815BF"/>
    <w:rsid w:val="00182A3D"/>
    <w:rsid w:val="00187844"/>
    <w:rsid w:val="00193336"/>
    <w:rsid w:val="001A4446"/>
    <w:rsid w:val="001A6793"/>
    <w:rsid w:val="001B22ED"/>
    <w:rsid w:val="001B6D28"/>
    <w:rsid w:val="001D43ED"/>
    <w:rsid w:val="001E7D81"/>
    <w:rsid w:val="00240431"/>
    <w:rsid w:val="00280C21"/>
    <w:rsid w:val="00283989"/>
    <w:rsid w:val="002926A2"/>
    <w:rsid w:val="002A7345"/>
    <w:rsid w:val="002D63B7"/>
    <w:rsid w:val="002E0234"/>
    <w:rsid w:val="0034368A"/>
    <w:rsid w:val="00352B34"/>
    <w:rsid w:val="00354D25"/>
    <w:rsid w:val="003672B6"/>
    <w:rsid w:val="003732EF"/>
    <w:rsid w:val="0037745E"/>
    <w:rsid w:val="00384C90"/>
    <w:rsid w:val="003860C7"/>
    <w:rsid w:val="003949E5"/>
    <w:rsid w:val="003B17DC"/>
    <w:rsid w:val="003C18AB"/>
    <w:rsid w:val="003C4D63"/>
    <w:rsid w:val="003E4866"/>
    <w:rsid w:val="003E7545"/>
    <w:rsid w:val="003F5CFD"/>
    <w:rsid w:val="004155FD"/>
    <w:rsid w:val="00431D32"/>
    <w:rsid w:val="00432368"/>
    <w:rsid w:val="004468CC"/>
    <w:rsid w:val="0047554D"/>
    <w:rsid w:val="00486C63"/>
    <w:rsid w:val="004A0C60"/>
    <w:rsid w:val="004A0E46"/>
    <w:rsid w:val="004A3066"/>
    <w:rsid w:val="004B71F6"/>
    <w:rsid w:val="004C0B81"/>
    <w:rsid w:val="004C50B5"/>
    <w:rsid w:val="004C65C2"/>
    <w:rsid w:val="004E0C26"/>
    <w:rsid w:val="004F52EA"/>
    <w:rsid w:val="005037E6"/>
    <w:rsid w:val="00503EAD"/>
    <w:rsid w:val="005215F1"/>
    <w:rsid w:val="00524849"/>
    <w:rsid w:val="00552779"/>
    <w:rsid w:val="00552CC1"/>
    <w:rsid w:val="00562A5D"/>
    <w:rsid w:val="00563B8F"/>
    <w:rsid w:val="005761EF"/>
    <w:rsid w:val="0059057D"/>
    <w:rsid w:val="005A0059"/>
    <w:rsid w:val="0061076A"/>
    <w:rsid w:val="00621401"/>
    <w:rsid w:val="0062441D"/>
    <w:rsid w:val="00626C2B"/>
    <w:rsid w:val="00627237"/>
    <w:rsid w:val="006321D2"/>
    <w:rsid w:val="00633D18"/>
    <w:rsid w:val="00645DBE"/>
    <w:rsid w:val="00651A05"/>
    <w:rsid w:val="00694604"/>
    <w:rsid w:val="006A1C72"/>
    <w:rsid w:val="006C1650"/>
    <w:rsid w:val="006E0607"/>
    <w:rsid w:val="006E7756"/>
    <w:rsid w:val="006F68AE"/>
    <w:rsid w:val="00706449"/>
    <w:rsid w:val="00724976"/>
    <w:rsid w:val="007336CD"/>
    <w:rsid w:val="0076621C"/>
    <w:rsid w:val="00770F49"/>
    <w:rsid w:val="00793395"/>
    <w:rsid w:val="007A6B69"/>
    <w:rsid w:val="007A7C40"/>
    <w:rsid w:val="007C03CC"/>
    <w:rsid w:val="008020BD"/>
    <w:rsid w:val="008112CD"/>
    <w:rsid w:val="00826184"/>
    <w:rsid w:val="0087040E"/>
    <w:rsid w:val="00874BC8"/>
    <w:rsid w:val="00877D1C"/>
    <w:rsid w:val="0088226E"/>
    <w:rsid w:val="008A03DD"/>
    <w:rsid w:val="008D6BC1"/>
    <w:rsid w:val="008E5347"/>
    <w:rsid w:val="008F4D7C"/>
    <w:rsid w:val="009103D4"/>
    <w:rsid w:val="00916804"/>
    <w:rsid w:val="009513CD"/>
    <w:rsid w:val="009527E9"/>
    <w:rsid w:val="00954610"/>
    <w:rsid w:val="00960B2B"/>
    <w:rsid w:val="009611A5"/>
    <w:rsid w:val="00961999"/>
    <w:rsid w:val="00965442"/>
    <w:rsid w:val="00971AA9"/>
    <w:rsid w:val="009931F1"/>
    <w:rsid w:val="009A44C5"/>
    <w:rsid w:val="009C3243"/>
    <w:rsid w:val="009D6ACE"/>
    <w:rsid w:val="009F7399"/>
    <w:rsid w:val="00A27A81"/>
    <w:rsid w:val="00A50454"/>
    <w:rsid w:val="00A62348"/>
    <w:rsid w:val="00A74D1E"/>
    <w:rsid w:val="00A81487"/>
    <w:rsid w:val="00AA2F8B"/>
    <w:rsid w:val="00AB34DC"/>
    <w:rsid w:val="00AC3DD0"/>
    <w:rsid w:val="00B7491C"/>
    <w:rsid w:val="00B97955"/>
    <w:rsid w:val="00BD1584"/>
    <w:rsid w:val="00BD218D"/>
    <w:rsid w:val="00BD42D0"/>
    <w:rsid w:val="00BE2CDD"/>
    <w:rsid w:val="00BF0075"/>
    <w:rsid w:val="00BF7A6C"/>
    <w:rsid w:val="00C00C7F"/>
    <w:rsid w:val="00C00DA4"/>
    <w:rsid w:val="00C0394B"/>
    <w:rsid w:val="00C146B5"/>
    <w:rsid w:val="00C22406"/>
    <w:rsid w:val="00C30E36"/>
    <w:rsid w:val="00C35910"/>
    <w:rsid w:val="00C44EC8"/>
    <w:rsid w:val="00C82568"/>
    <w:rsid w:val="00CB12CE"/>
    <w:rsid w:val="00CC6C59"/>
    <w:rsid w:val="00CD3E8A"/>
    <w:rsid w:val="00CE390D"/>
    <w:rsid w:val="00CF3E44"/>
    <w:rsid w:val="00CF6803"/>
    <w:rsid w:val="00D13FE1"/>
    <w:rsid w:val="00D3127B"/>
    <w:rsid w:val="00D47CD1"/>
    <w:rsid w:val="00D54518"/>
    <w:rsid w:val="00D8100D"/>
    <w:rsid w:val="00DC106A"/>
    <w:rsid w:val="00DD44E4"/>
    <w:rsid w:val="00DD48B2"/>
    <w:rsid w:val="00E23D68"/>
    <w:rsid w:val="00E45620"/>
    <w:rsid w:val="00E61ECA"/>
    <w:rsid w:val="00E81460"/>
    <w:rsid w:val="00E83C4F"/>
    <w:rsid w:val="00E83E67"/>
    <w:rsid w:val="00EA2EBF"/>
    <w:rsid w:val="00EA5D66"/>
    <w:rsid w:val="00EB786D"/>
    <w:rsid w:val="00ED2E63"/>
    <w:rsid w:val="00EE2CA1"/>
    <w:rsid w:val="00F00541"/>
    <w:rsid w:val="00F064BA"/>
    <w:rsid w:val="00F223E9"/>
    <w:rsid w:val="00F26864"/>
    <w:rsid w:val="00F41B7A"/>
    <w:rsid w:val="00F65A8E"/>
    <w:rsid w:val="00F747F2"/>
    <w:rsid w:val="00F95910"/>
    <w:rsid w:val="00F97312"/>
    <w:rsid w:val="00FB5EC0"/>
    <w:rsid w:val="00FC4F15"/>
    <w:rsid w:val="00FD0ED3"/>
    <w:rsid w:val="00FE3EB8"/>
    <w:rsid w:val="00FE74C7"/>
    <w:rsid w:val="00FF6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BE2CDD"/>
    <w:rPr>
      <w:rFonts w:ascii="Arial" w:hAnsi="Arial"/>
      <w:sz w:val="24"/>
    </w:rPr>
  </w:style>
  <w:style w:type="paragraph" w:styleId="berschrift1">
    <w:name w:val="heading 1"/>
    <w:basedOn w:val="StandardoAbstand"/>
    <w:next w:val="Textkrper1"/>
    <w:qFormat/>
    <w:rsid w:val="00C0394B"/>
    <w:pPr>
      <w:keepNext/>
      <w:numPr>
        <w:numId w:val="35"/>
      </w:numPr>
      <w:tabs>
        <w:tab w:val="clear" w:pos="567"/>
        <w:tab w:val="left" w:pos="851"/>
      </w:tabs>
      <w:spacing w:before="480" w:after="180"/>
      <w:ind w:left="851" w:hanging="851"/>
      <w:jc w:val="left"/>
      <w:outlineLvl w:val="0"/>
    </w:pPr>
    <w:rPr>
      <w:b/>
      <w:color w:val="000000" w:themeColor="text1"/>
    </w:rPr>
  </w:style>
  <w:style w:type="paragraph" w:styleId="berschrift2">
    <w:name w:val="heading 2"/>
    <w:basedOn w:val="berschrift1"/>
    <w:next w:val="Textkrper2"/>
    <w:qFormat/>
    <w:rsid w:val="00C0394B"/>
    <w:pPr>
      <w:numPr>
        <w:ilvl w:val="1"/>
      </w:numPr>
      <w:tabs>
        <w:tab w:val="clear" w:pos="794"/>
      </w:tabs>
      <w:ind w:left="851" w:hanging="851"/>
      <w:outlineLvl w:val="1"/>
    </w:pPr>
  </w:style>
  <w:style w:type="paragraph" w:styleId="berschrift3">
    <w:name w:val="heading 3"/>
    <w:basedOn w:val="berschrift1"/>
    <w:next w:val="Textkrper3"/>
    <w:qFormat/>
    <w:rsid w:val="00C0394B"/>
    <w:pPr>
      <w:numPr>
        <w:ilvl w:val="2"/>
      </w:numPr>
      <w:tabs>
        <w:tab w:val="clear" w:pos="1021"/>
      </w:tabs>
      <w:ind w:left="851" w:hanging="851"/>
      <w:outlineLvl w:val="2"/>
    </w:pPr>
  </w:style>
  <w:style w:type="paragraph" w:styleId="berschrift4">
    <w:name w:val="heading 4"/>
    <w:basedOn w:val="berschrift1"/>
    <w:next w:val="Textkrper4"/>
    <w:qFormat/>
    <w:pPr>
      <w:numPr>
        <w:ilvl w:val="3"/>
      </w:numPr>
      <w:outlineLvl w:val="3"/>
    </w:pPr>
  </w:style>
  <w:style w:type="paragraph" w:styleId="berschrift5">
    <w:name w:val="heading 5"/>
    <w:basedOn w:val="berschrift1"/>
    <w:next w:val="Textkrper5"/>
    <w:qFormat/>
    <w:pPr>
      <w:numPr>
        <w:ilvl w:val="4"/>
      </w:numPr>
      <w:outlineLvl w:val="4"/>
    </w:pPr>
  </w:style>
  <w:style w:type="paragraph" w:styleId="berschrift6">
    <w:name w:val="heading 6"/>
    <w:basedOn w:val="berschrift1"/>
    <w:next w:val="Textkrper6"/>
    <w:qFormat/>
    <w:pPr>
      <w:numPr>
        <w:ilvl w:val="5"/>
      </w:numPr>
      <w:outlineLvl w:val="5"/>
    </w:pPr>
  </w:style>
  <w:style w:type="paragraph" w:styleId="berschrift7">
    <w:name w:val="heading 7"/>
    <w:basedOn w:val="berschrift1"/>
    <w:next w:val="Textkrper7"/>
    <w:qFormat/>
    <w:pPr>
      <w:numPr>
        <w:ilvl w:val="6"/>
      </w:numPr>
      <w:tabs>
        <w:tab w:val="left" w:pos="1928"/>
      </w:tabs>
      <w:outlineLvl w:val="6"/>
    </w:pPr>
  </w:style>
  <w:style w:type="paragraph" w:styleId="berschrift8">
    <w:name w:val="heading 8"/>
    <w:basedOn w:val="berschrift1"/>
    <w:next w:val="Textkrper8"/>
    <w:qFormat/>
    <w:pPr>
      <w:numPr>
        <w:ilvl w:val="7"/>
      </w:numPr>
      <w:tabs>
        <w:tab w:val="left" w:pos="2155"/>
      </w:tabs>
      <w:outlineLvl w:val="7"/>
    </w:pPr>
  </w:style>
  <w:style w:type="paragraph" w:styleId="berschrift9">
    <w:name w:val="heading 9"/>
    <w:basedOn w:val="berschrift1"/>
    <w:next w:val="Textkrper9"/>
    <w:qFormat/>
    <w:pPr>
      <w:numPr>
        <w:ilvl w:val="8"/>
      </w:numPr>
      <w:tabs>
        <w:tab w:val="left" w:pos="2381"/>
      </w:tabs>
      <w:outlineLvl w:val="8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doAbstand">
    <w:name w:val="Standard (o. Abstand)"/>
    <w:pPr>
      <w:jc w:val="both"/>
    </w:pPr>
    <w:rPr>
      <w:rFonts w:ascii="Arial" w:hAnsi="Arial"/>
      <w:sz w:val="24"/>
    </w:rPr>
  </w:style>
  <w:style w:type="paragraph" w:customStyle="1" w:styleId="Textkrper1">
    <w:name w:val="Textkörper 1"/>
    <w:basedOn w:val="Textkrper"/>
    <w:pPr>
      <w:ind w:left="567"/>
    </w:pPr>
  </w:style>
  <w:style w:type="paragraph" w:styleId="Textkrper">
    <w:name w:val="Body Text"/>
    <w:basedOn w:val="StandardmAbstand"/>
  </w:style>
  <w:style w:type="paragraph" w:customStyle="1" w:styleId="StandardmAbstand">
    <w:name w:val="Standard (m. Abstand)"/>
    <w:basedOn w:val="Standard"/>
    <w:rsid w:val="004E0C26"/>
    <w:pPr>
      <w:spacing w:before="120" w:after="120" w:line="360" w:lineRule="exact"/>
      <w:jc w:val="both"/>
    </w:pPr>
  </w:style>
  <w:style w:type="paragraph" w:styleId="Textkrper2">
    <w:name w:val="Body Text 2"/>
    <w:basedOn w:val="Textkrper"/>
    <w:pPr>
      <w:ind w:left="794"/>
    </w:pPr>
  </w:style>
  <w:style w:type="paragraph" w:styleId="Textkrper3">
    <w:name w:val="Body Text 3"/>
    <w:basedOn w:val="Textkrper"/>
    <w:pPr>
      <w:ind w:left="1021"/>
    </w:pPr>
  </w:style>
  <w:style w:type="paragraph" w:customStyle="1" w:styleId="Textkrper4">
    <w:name w:val="Textkörper 4"/>
    <w:basedOn w:val="Textkrper"/>
    <w:pPr>
      <w:ind w:left="1247"/>
    </w:pPr>
  </w:style>
  <w:style w:type="paragraph" w:customStyle="1" w:styleId="Textkrper5">
    <w:name w:val="Textkörper 5"/>
    <w:basedOn w:val="Textkrper"/>
    <w:pPr>
      <w:ind w:left="1474"/>
    </w:pPr>
  </w:style>
  <w:style w:type="paragraph" w:customStyle="1" w:styleId="Textkrper6">
    <w:name w:val="Textkörper 6"/>
    <w:basedOn w:val="Textkrper"/>
    <w:pPr>
      <w:ind w:left="1701"/>
    </w:pPr>
  </w:style>
  <w:style w:type="paragraph" w:customStyle="1" w:styleId="Textkrper7">
    <w:name w:val="Textkörper 7"/>
    <w:basedOn w:val="Textkrper"/>
    <w:pPr>
      <w:ind w:left="1928"/>
    </w:pPr>
  </w:style>
  <w:style w:type="paragraph" w:customStyle="1" w:styleId="Textkrper8">
    <w:name w:val="Textkörper 8"/>
    <w:basedOn w:val="Textkrper"/>
    <w:pPr>
      <w:ind w:left="2155"/>
    </w:pPr>
  </w:style>
  <w:style w:type="paragraph" w:customStyle="1" w:styleId="Textkrper9">
    <w:name w:val="Textkörper 9"/>
    <w:basedOn w:val="Textkrper"/>
    <w:pPr>
      <w:ind w:left="2381"/>
    </w:pPr>
  </w:style>
  <w:style w:type="paragraph" w:customStyle="1" w:styleId="Aufzhlung00">
    <w:name w:val="Aufzählung 00"/>
    <w:basedOn w:val="StandardmAbstand"/>
    <w:pPr>
      <w:numPr>
        <w:numId w:val="1"/>
      </w:numPr>
      <w:ind w:left="426" w:hanging="426"/>
    </w:pPr>
  </w:style>
  <w:style w:type="paragraph" w:customStyle="1" w:styleId="Aufzhlung05">
    <w:name w:val="Aufzählung 05"/>
    <w:basedOn w:val="Aufzhlung00"/>
    <w:pPr>
      <w:numPr>
        <w:numId w:val="2"/>
      </w:numPr>
      <w:tabs>
        <w:tab w:val="clear" w:pos="425"/>
        <w:tab w:val="num" w:pos="709"/>
      </w:tabs>
      <w:ind w:left="709"/>
    </w:pPr>
  </w:style>
  <w:style w:type="paragraph" w:customStyle="1" w:styleId="Aufzhlung10">
    <w:name w:val="Aufzählung 10"/>
    <w:basedOn w:val="Aufzhlung00"/>
    <w:pPr>
      <w:numPr>
        <w:numId w:val="3"/>
      </w:numPr>
      <w:tabs>
        <w:tab w:val="clear" w:pos="425"/>
        <w:tab w:val="num" w:pos="993"/>
      </w:tabs>
      <w:ind w:left="993"/>
    </w:pPr>
  </w:style>
  <w:style w:type="paragraph" w:customStyle="1" w:styleId="Aufzhlung15">
    <w:name w:val="Aufzählung 15"/>
    <w:basedOn w:val="Aufzhlung00"/>
    <w:pPr>
      <w:numPr>
        <w:numId w:val="4"/>
      </w:numPr>
      <w:tabs>
        <w:tab w:val="clear" w:pos="425"/>
        <w:tab w:val="num" w:pos="1276"/>
      </w:tabs>
      <w:ind w:left="1276"/>
    </w:pPr>
  </w:style>
  <w:style w:type="paragraph" w:customStyle="1" w:styleId="Aufzhlung20">
    <w:name w:val="Aufzählung 20"/>
    <w:basedOn w:val="Aufzhlung00"/>
    <w:pPr>
      <w:numPr>
        <w:numId w:val="5"/>
      </w:numPr>
      <w:tabs>
        <w:tab w:val="clear" w:pos="425"/>
        <w:tab w:val="num" w:pos="1560"/>
      </w:tabs>
      <w:ind w:left="1560"/>
    </w:pPr>
  </w:style>
  <w:style w:type="paragraph" w:styleId="Aufzhlungszeichen">
    <w:name w:val="List Bullet"/>
    <w:basedOn w:val="StandardmAbstand"/>
    <w:pPr>
      <w:numPr>
        <w:numId w:val="6"/>
      </w:numPr>
      <w:tabs>
        <w:tab w:val="clear" w:pos="360"/>
        <w:tab w:val="left" w:pos="426"/>
      </w:tabs>
      <w:ind w:left="426" w:hanging="426"/>
    </w:pPr>
  </w:style>
  <w:style w:type="paragraph" w:styleId="Aufzhlungszeichen2">
    <w:name w:val="List Bullet 2"/>
    <w:basedOn w:val="StandardmAbstand"/>
    <w:pPr>
      <w:numPr>
        <w:numId w:val="7"/>
      </w:numPr>
      <w:tabs>
        <w:tab w:val="clear" w:pos="360"/>
        <w:tab w:val="left" w:pos="426"/>
      </w:tabs>
      <w:ind w:left="426" w:hanging="426"/>
    </w:pPr>
  </w:style>
  <w:style w:type="paragraph" w:styleId="Aufzhlungszeichen3">
    <w:name w:val="List Bullet 3"/>
    <w:basedOn w:val="StandardmAbstand"/>
    <w:pPr>
      <w:numPr>
        <w:numId w:val="8"/>
      </w:numPr>
      <w:tabs>
        <w:tab w:val="clear" w:pos="360"/>
        <w:tab w:val="left" w:pos="426"/>
      </w:tabs>
      <w:ind w:left="426" w:hanging="426"/>
    </w:pPr>
  </w:style>
  <w:style w:type="paragraph" w:styleId="Aufzhlungszeichen4">
    <w:name w:val="List Bullet 4"/>
    <w:basedOn w:val="StandardmAbstand"/>
    <w:pPr>
      <w:numPr>
        <w:numId w:val="9"/>
      </w:numPr>
      <w:tabs>
        <w:tab w:val="clear" w:pos="360"/>
        <w:tab w:val="left" w:pos="426"/>
      </w:tabs>
      <w:ind w:left="426" w:hanging="426"/>
    </w:pPr>
  </w:style>
  <w:style w:type="paragraph" w:styleId="Aufzhlungszeichen5">
    <w:name w:val="List Bullet 5"/>
    <w:basedOn w:val="StandardmAbstand"/>
    <w:pPr>
      <w:numPr>
        <w:numId w:val="10"/>
      </w:numPr>
      <w:tabs>
        <w:tab w:val="clear" w:pos="360"/>
        <w:tab w:val="left" w:pos="426"/>
      </w:tabs>
      <w:ind w:left="426" w:hanging="426"/>
    </w:pPr>
  </w:style>
  <w:style w:type="paragraph" w:styleId="Beschriftung">
    <w:name w:val="caption"/>
    <w:basedOn w:val="StandardmAbstand"/>
    <w:next w:val="StandardoAbstand"/>
    <w:qFormat/>
    <w:rPr>
      <w:b/>
    </w:rPr>
  </w:style>
  <w:style w:type="paragraph" w:customStyle="1" w:styleId="Betreff">
    <w:name w:val="Betreff"/>
    <w:basedOn w:val="StandardoAbstand"/>
    <w:rPr>
      <w:b/>
    </w:rPr>
  </w:style>
  <w:style w:type="paragraph" w:customStyle="1" w:styleId="Ebene1">
    <w:name w:val="Ebene 1"/>
    <w:basedOn w:val="Ebene0"/>
    <w:pPr>
      <w:numPr>
        <w:ilvl w:val="1"/>
        <w:numId w:val="12"/>
      </w:numPr>
    </w:pPr>
  </w:style>
  <w:style w:type="paragraph" w:customStyle="1" w:styleId="Ebene0">
    <w:name w:val="Ebene 0"/>
    <w:basedOn w:val="StandardmAbstand"/>
    <w:pPr>
      <w:numPr>
        <w:numId w:val="11"/>
      </w:numPr>
    </w:pPr>
  </w:style>
  <w:style w:type="paragraph" w:customStyle="1" w:styleId="Ebene2">
    <w:name w:val="Ebene 2"/>
    <w:basedOn w:val="Ebene1"/>
    <w:pPr>
      <w:numPr>
        <w:ilvl w:val="2"/>
        <w:numId w:val="13"/>
      </w:numPr>
    </w:pPr>
  </w:style>
  <w:style w:type="paragraph" w:customStyle="1" w:styleId="Ebene3">
    <w:name w:val="Ebene 3"/>
    <w:basedOn w:val="Ebene2"/>
    <w:pPr>
      <w:numPr>
        <w:ilvl w:val="3"/>
        <w:numId w:val="14"/>
      </w:numPr>
    </w:pPr>
  </w:style>
  <w:style w:type="paragraph" w:customStyle="1" w:styleId="Ebene4">
    <w:name w:val="Ebene 4"/>
    <w:basedOn w:val="Ebene3"/>
    <w:pPr>
      <w:numPr>
        <w:ilvl w:val="4"/>
        <w:numId w:val="15"/>
      </w:numPr>
    </w:pPr>
  </w:style>
  <w:style w:type="paragraph" w:customStyle="1" w:styleId="Tenor1">
    <w:name w:val="Tenor 1"/>
    <w:basedOn w:val="Tenor"/>
    <w:pPr>
      <w:numPr>
        <w:ilvl w:val="1"/>
        <w:numId w:val="32"/>
      </w:numPr>
    </w:pPr>
  </w:style>
  <w:style w:type="paragraph" w:customStyle="1" w:styleId="Tenor">
    <w:name w:val="Tenor"/>
    <w:basedOn w:val="StandardmAbstand"/>
    <w:pPr>
      <w:numPr>
        <w:numId w:val="31"/>
      </w:numPr>
    </w:pPr>
  </w:style>
  <w:style w:type="paragraph" w:customStyle="1" w:styleId="Tenor2">
    <w:name w:val="Tenor 2"/>
    <w:basedOn w:val="Tenor1"/>
    <w:pPr>
      <w:numPr>
        <w:ilvl w:val="2"/>
        <w:numId w:val="33"/>
      </w:numPr>
      <w:tabs>
        <w:tab w:val="clear" w:pos="720"/>
        <w:tab w:val="num" w:pos="567"/>
      </w:tabs>
    </w:pPr>
  </w:style>
  <w:style w:type="paragraph" w:customStyle="1" w:styleId="Tenor3">
    <w:name w:val="Tenor 3"/>
    <w:basedOn w:val="Tenor2"/>
    <w:pPr>
      <w:numPr>
        <w:ilvl w:val="3"/>
        <w:numId w:val="34"/>
      </w:numPr>
      <w:tabs>
        <w:tab w:val="clear" w:pos="1080"/>
        <w:tab w:val="num" w:pos="851"/>
      </w:tabs>
      <w:ind w:left="851" w:hanging="851"/>
    </w:pPr>
  </w:style>
  <w:style w:type="paragraph" w:customStyle="1" w:styleId="berschriftpt13A">
    <w:name w:val="Überschrift pt13 A."/>
    <w:basedOn w:val="berschrift1"/>
    <w:pPr>
      <w:numPr>
        <w:numId w:val="44"/>
      </w:numPr>
      <w:tabs>
        <w:tab w:val="left" w:pos="567"/>
      </w:tabs>
    </w:pPr>
  </w:style>
  <w:style w:type="paragraph" w:styleId="Endnotentext">
    <w:name w:val="endnote text"/>
    <w:basedOn w:val="StandardoAbstand"/>
    <w:semiHidden/>
    <w:pPr>
      <w:spacing w:after="120"/>
    </w:pPr>
    <w:rPr>
      <w:sz w:val="20"/>
    </w:rPr>
  </w:style>
  <w:style w:type="character" w:styleId="Endnotenzeichen">
    <w:name w:val="endnote reference"/>
    <w:semiHidden/>
    <w:rPr>
      <w:vertAlign w:val="superscript"/>
    </w:rPr>
  </w:style>
  <w:style w:type="paragraph" w:customStyle="1" w:styleId="Entwurf">
    <w:name w:val="Entwurf"/>
    <w:basedOn w:val="Verfgung1"/>
    <w:pPr>
      <w:framePr w:w="9615" w:h="568" w:hSpace="142" w:wrap="around" w:vAnchor="page" w:hAnchor="page" w:x="1434" w:y="1009" w:anchorLock="1"/>
      <w:tabs>
        <w:tab w:val="clear" w:pos="7371"/>
      </w:tabs>
      <w:jc w:val="center"/>
    </w:pPr>
    <w:rPr>
      <w:spacing w:val="60"/>
      <w:sz w:val="36"/>
    </w:rPr>
  </w:style>
  <w:style w:type="paragraph" w:customStyle="1" w:styleId="Verfgung1">
    <w:name w:val="Verfügung 1"/>
    <w:basedOn w:val="StandardoAbstand"/>
    <w:next w:val="StandardoAbstand"/>
    <w:pPr>
      <w:tabs>
        <w:tab w:val="left" w:pos="426"/>
        <w:tab w:val="left" w:pos="7371"/>
      </w:tabs>
      <w:ind w:left="425" w:hanging="425"/>
    </w:pPr>
    <w:rPr>
      <w:b/>
      <w:vanish/>
      <w:sz w:val="26"/>
    </w:rPr>
  </w:style>
  <w:style w:type="paragraph" w:customStyle="1" w:styleId="FallStandard">
    <w:name w:val="Fall (Standard)"/>
    <w:basedOn w:val="StandardmAbstand"/>
    <w:pPr>
      <w:ind w:left="567"/>
    </w:pPr>
    <w:rPr>
      <w:b/>
      <w:sz w:val="20"/>
    </w:rPr>
  </w:style>
  <w:style w:type="paragraph" w:customStyle="1" w:styleId="FallAntwort">
    <w:name w:val="Fall (Antwort)"/>
    <w:basedOn w:val="StandardmAbstand"/>
    <w:pPr>
      <w:spacing w:after="240"/>
      <w:ind w:left="567"/>
    </w:pPr>
    <w:rPr>
      <w:b/>
    </w:rPr>
  </w:style>
  <w:style w:type="paragraph" w:customStyle="1" w:styleId="FallListe">
    <w:name w:val="Fall (Liste)"/>
    <w:basedOn w:val="StandardmAbstand"/>
    <w:pPr>
      <w:numPr>
        <w:numId w:val="17"/>
      </w:numPr>
      <w:tabs>
        <w:tab w:val="clear" w:pos="360"/>
        <w:tab w:val="num" w:pos="993"/>
      </w:tabs>
      <w:ind w:left="993" w:hanging="426"/>
      <w:outlineLvl w:val="0"/>
    </w:pPr>
  </w:style>
  <w:style w:type="paragraph" w:customStyle="1" w:styleId="FallNumerierung">
    <w:name w:val="Fall (Numerierung)"/>
    <w:basedOn w:val="StandardmAbstand"/>
    <w:next w:val="FallStandard"/>
    <w:pPr>
      <w:numPr>
        <w:numId w:val="18"/>
      </w:numPr>
      <w:spacing w:before="240"/>
    </w:pPr>
    <w:rPr>
      <w:b/>
      <w:sz w:val="20"/>
    </w:rPr>
  </w:style>
  <w:style w:type="paragraph" w:styleId="Funotentext">
    <w:name w:val="footnote text"/>
    <w:basedOn w:val="StandardoAbstand"/>
    <w:semiHidden/>
    <w:pPr>
      <w:spacing w:after="120"/>
    </w:pPr>
    <w:rPr>
      <w:sz w:val="20"/>
    </w:rPr>
  </w:style>
  <w:style w:type="character" w:styleId="Funotenzeichen">
    <w:name w:val="footnote reference"/>
    <w:semiHidden/>
    <w:rPr>
      <w:vertAlign w:val="superscript"/>
    </w:rPr>
  </w:style>
  <w:style w:type="paragraph" w:styleId="Fuzeile">
    <w:name w:val="footer"/>
    <w:basedOn w:val="StandardoAbstand"/>
    <w:pPr>
      <w:tabs>
        <w:tab w:val="center" w:pos="4536"/>
        <w:tab w:val="right" w:pos="9072"/>
      </w:tabs>
    </w:pPr>
  </w:style>
  <w:style w:type="paragraph" w:customStyle="1" w:styleId="FuzeileSpeicherort">
    <w:name w:val="Fußzeile (Speicherort)"/>
    <w:basedOn w:val="StandardoAbstand"/>
    <w:pPr>
      <w:tabs>
        <w:tab w:val="right" w:pos="9072"/>
      </w:tabs>
    </w:pPr>
    <w:rPr>
      <w:i/>
      <w:sz w:val="16"/>
    </w:rPr>
  </w:style>
  <w:style w:type="paragraph" w:styleId="Kommentartext">
    <w:name w:val="annotation text"/>
    <w:basedOn w:val="StandardoAbstand"/>
    <w:semiHidden/>
    <w:rsid w:val="00B7491C"/>
    <w:pPr>
      <w:tabs>
        <w:tab w:val="left" w:pos="851"/>
      </w:tabs>
    </w:pPr>
    <w:rPr>
      <w:sz w:val="20"/>
    </w:rPr>
  </w:style>
  <w:style w:type="character" w:styleId="Kommentarzeichen">
    <w:name w:val="annotation reference"/>
    <w:semiHidden/>
    <w:rsid w:val="00B7491C"/>
    <w:rPr>
      <w:vanish/>
      <w:sz w:val="16"/>
    </w:rPr>
  </w:style>
  <w:style w:type="paragraph" w:styleId="Kopfzeile">
    <w:name w:val="header"/>
    <w:basedOn w:val="StandardoAbstand"/>
    <w:pPr>
      <w:tabs>
        <w:tab w:val="right" w:pos="4820"/>
        <w:tab w:val="right" w:pos="9639"/>
      </w:tabs>
    </w:pPr>
    <w:rPr>
      <w:sz w:val="20"/>
    </w:rPr>
  </w:style>
  <w:style w:type="paragraph" w:customStyle="1" w:styleId="Listennummer1">
    <w:name w:val="Listennummer 1"/>
    <w:basedOn w:val="StandardmAbstand"/>
    <w:pPr>
      <w:numPr>
        <w:numId w:val="20"/>
      </w:numPr>
      <w:tabs>
        <w:tab w:val="clear" w:pos="360"/>
        <w:tab w:val="num" w:pos="426"/>
      </w:tabs>
      <w:ind w:left="426" w:hanging="426"/>
    </w:pPr>
  </w:style>
  <w:style w:type="paragraph" w:styleId="Listennummer2">
    <w:name w:val="List Number 2"/>
    <w:basedOn w:val="Listennummer1"/>
    <w:pPr>
      <w:numPr>
        <w:numId w:val="21"/>
      </w:numPr>
      <w:tabs>
        <w:tab w:val="clear" w:pos="643"/>
        <w:tab w:val="num" w:pos="709"/>
      </w:tabs>
      <w:ind w:left="709" w:hanging="425"/>
    </w:pPr>
  </w:style>
  <w:style w:type="paragraph" w:styleId="Listennummer3">
    <w:name w:val="List Number 3"/>
    <w:basedOn w:val="Listennummer1"/>
    <w:pPr>
      <w:numPr>
        <w:numId w:val="22"/>
      </w:numPr>
      <w:tabs>
        <w:tab w:val="clear" w:pos="926"/>
        <w:tab w:val="num" w:pos="993"/>
      </w:tabs>
      <w:ind w:left="993" w:hanging="427"/>
    </w:pPr>
  </w:style>
  <w:style w:type="paragraph" w:styleId="Listennummer5">
    <w:name w:val="List Number 5"/>
    <w:basedOn w:val="Listennummer1"/>
    <w:pPr>
      <w:numPr>
        <w:numId w:val="24"/>
      </w:numPr>
      <w:tabs>
        <w:tab w:val="clear" w:pos="1492"/>
        <w:tab w:val="num" w:pos="1560"/>
      </w:tabs>
      <w:ind w:left="1560" w:hanging="428"/>
    </w:pPr>
  </w:style>
  <w:style w:type="paragraph" w:styleId="Listennummer4">
    <w:name w:val="List Number 4"/>
    <w:basedOn w:val="Listennummer1"/>
    <w:pPr>
      <w:numPr>
        <w:numId w:val="23"/>
      </w:numPr>
      <w:tabs>
        <w:tab w:val="clear" w:pos="1209"/>
        <w:tab w:val="num" w:pos="1276"/>
      </w:tabs>
      <w:ind w:left="1276" w:hanging="427"/>
    </w:pPr>
  </w:style>
  <w:style w:type="paragraph" w:customStyle="1" w:styleId="Merksatz">
    <w:name w:val="Merksatz"/>
    <w:basedOn w:val="Standard"/>
    <w:rsid w:val="00352B34"/>
    <w:pPr>
      <w:pBdr>
        <w:top w:val="single" w:sz="6" w:space="2" w:color="auto"/>
        <w:left w:val="single" w:sz="6" w:space="2" w:color="auto"/>
        <w:bottom w:val="single" w:sz="6" w:space="3" w:color="auto"/>
        <w:right w:val="single" w:sz="6" w:space="2" w:color="auto"/>
      </w:pBdr>
      <w:shd w:val="pct5" w:color="auto" w:fill="auto"/>
      <w:spacing w:before="120"/>
    </w:pPr>
  </w:style>
  <w:style w:type="paragraph" w:customStyle="1" w:styleId="Numerierung000">
    <w:name w:val="Numerierung 00"/>
    <w:basedOn w:val="StandardmAbstand"/>
    <w:pPr>
      <w:numPr>
        <w:numId w:val="25"/>
      </w:numPr>
      <w:tabs>
        <w:tab w:val="clear" w:pos="360"/>
        <w:tab w:val="num" w:pos="426"/>
      </w:tabs>
      <w:ind w:left="426" w:hanging="426"/>
    </w:pPr>
  </w:style>
  <w:style w:type="paragraph" w:customStyle="1" w:styleId="Numerierung00">
    <w:name w:val="Numerierung 00 (...)"/>
    <w:basedOn w:val="StandardmAbstand"/>
    <w:pPr>
      <w:numPr>
        <w:numId w:val="26"/>
      </w:numPr>
      <w:tabs>
        <w:tab w:val="clear" w:pos="360"/>
        <w:tab w:val="num" w:pos="426"/>
      </w:tabs>
      <w:ind w:left="426" w:hanging="426"/>
    </w:pPr>
  </w:style>
  <w:style w:type="paragraph" w:customStyle="1" w:styleId="Numerierung05">
    <w:name w:val="Numerierung 05"/>
    <w:basedOn w:val="Numerierung000"/>
    <w:pPr>
      <w:numPr>
        <w:numId w:val="27"/>
      </w:numPr>
      <w:tabs>
        <w:tab w:val="clear" w:pos="425"/>
        <w:tab w:val="num" w:pos="709"/>
      </w:tabs>
      <w:ind w:left="709"/>
    </w:pPr>
  </w:style>
  <w:style w:type="paragraph" w:customStyle="1" w:styleId="Numerierung10">
    <w:name w:val="Numerierung 10"/>
    <w:basedOn w:val="Numerierung000"/>
    <w:pPr>
      <w:numPr>
        <w:numId w:val="28"/>
      </w:numPr>
      <w:tabs>
        <w:tab w:val="left" w:pos="993"/>
      </w:tabs>
      <w:ind w:left="992" w:hanging="425"/>
    </w:pPr>
  </w:style>
  <w:style w:type="paragraph" w:customStyle="1" w:styleId="Numerierung15">
    <w:name w:val="Numerierung 15"/>
    <w:basedOn w:val="Numerierung000"/>
    <w:pPr>
      <w:numPr>
        <w:numId w:val="29"/>
      </w:numPr>
      <w:tabs>
        <w:tab w:val="clear" w:pos="360"/>
        <w:tab w:val="num" w:pos="1276"/>
      </w:tabs>
      <w:ind w:left="1276" w:hanging="425"/>
    </w:pPr>
  </w:style>
  <w:style w:type="paragraph" w:customStyle="1" w:styleId="Numerierung20">
    <w:name w:val="Numerierung 20"/>
    <w:basedOn w:val="Numerierung000"/>
    <w:pPr>
      <w:numPr>
        <w:numId w:val="30"/>
      </w:numPr>
      <w:tabs>
        <w:tab w:val="clear" w:pos="360"/>
        <w:tab w:val="num" w:pos="1560"/>
      </w:tabs>
      <w:ind w:left="1559" w:hanging="425"/>
    </w:pPr>
  </w:style>
  <w:style w:type="character" w:styleId="Seitenzahl">
    <w:name w:val="page number"/>
    <w:rPr>
      <w:sz w:val="24"/>
    </w:rPr>
  </w:style>
  <w:style w:type="paragraph" w:customStyle="1" w:styleId="Anschrift">
    <w:name w:val="Anschrift"/>
    <w:basedOn w:val="StandardoAbstand"/>
    <w:pPr>
      <w:jc w:val="left"/>
    </w:pPr>
  </w:style>
  <w:style w:type="paragraph" w:styleId="Listennummer">
    <w:name w:val="List Number"/>
    <w:basedOn w:val="StandardmAbstand"/>
    <w:pPr>
      <w:numPr>
        <w:numId w:val="19"/>
      </w:numPr>
      <w:tabs>
        <w:tab w:val="clear" w:pos="425"/>
        <w:tab w:val="left" w:pos="426"/>
      </w:tabs>
    </w:pPr>
  </w:style>
  <w:style w:type="paragraph" w:customStyle="1" w:styleId="berschriftpt11">
    <w:name w:val="Überschrift pt11"/>
    <w:basedOn w:val="StandardoAbstand"/>
    <w:next w:val="Textkrper"/>
    <w:pPr>
      <w:keepNext/>
      <w:spacing w:before="480" w:after="120"/>
    </w:pPr>
    <w:rPr>
      <w:b/>
      <w:sz w:val="22"/>
    </w:rPr>
  </w:style>
  <w:style w:type="paragraph" w:customStyle="1" w:styleId="berschriftpt12">
    <w:name w:val="Überschrift pt12"/>
    <w:basedOn w:val="berschriftpt11"/>
    <w:next w:val="Textkrper"/>
    <w:rPr>
      <w:sz w:val="24"/>
    </w:rPr>
  </w:style>
  <w:style w:type="paragraph" w:customStyle="1" w:styleId="berschriftpt13">
    <w:name w:val="Überschrift pt13"/>
    <w:basedOn w:val="berschriftpt11"/>
    <w:next w:val="Textkrper"/>
    <w:pPr>
      <w:spacing w:after="180"/>
    </w:pPr>
    <w:rPr>
      <w:sz w:val="26"/>
    </w:rPr>
  </w:style>
  <w:style w:type="paragraph" w:customStyle="1" w:styleId="berschriftpt14">
    <w:name w:val="Überschrift pt14"/>
    <w:basedOn w:val="berschriftpt11"/>
    <w:next w:val="Textkrper"/>
    <w:pPr>
      <w:spacing w:after="180"/>
    </w:pPr>
    <w:rPr>
      <w:sz w:val="28"/>
    </w:rPr>
  </w:style>
  <w:style w:type="paragraph" w:customStyle="1" w:styleId="berschriftpt15">
    <w:name w:val="Überschrift pt15"/>
    <w:basedOn w:val="berschriftpt11"/>
    <w:next w:val="Textkrper"/>
    <w:pPr>
      <w:spacing w:after="180"/>
    </w:pPr>
    <w:rPr>
      <w:sz w:val="30"/>
    </w:rPr>
  </w:style>
  <w:style w:type="paragraph" w:customStyle="1" w:styleId="berschriftpt16">
    <w:name w:val="Überschrift pt16"/>
    <w:basedOn w:val="berschriftpt11"/>
    <w:next w:val="Textkrper"/>
    <w:pPr>
      <w:spacing w:after="240"/>
    </w:pPr>
    <w:rPr>
      <w:sz w:val="32"/>
    </w:rPr>
  </w:style>
  <w:style w:type="paragraph" w:customStyle="1" w:styleId="berschriftpt17">
    <w:name w:val="Überschrift pt17"/>
    <w:basedOn w:val="berschriftpt11"/>
    <w:next w:val="Textkrper"/>
    <w:pPr>
      <w:spacing w:before="600" w:after="240"/>
    </w:pPr>
    <w:rPr>
      <w:sz w:val="34"/>
    </w:rPr>
  </w:style>
  <w:style w:type="paragraph" w:customStyle="1" w:styleId="berschriftpt18">
    <w:name w:val="Überschrift pt18"/>
    <w:basedOn w:val="berschriftpt11"/>
    <w:next w:val="Textkrper"/>
    <w:pPr>
      <w:spacing w:before="600" w:after="240"/>
    </w:pPr>
    <w:rPr>
      <w:sz w:val="36"/>
    </w:rPr>
  </w:style>
  <w:style w:type="paragraph" w:customStyle="1" w:styleId="berschriftpt19">
    <w:name w:val="Überschrift pt19"/>
    <w:basedOn w:val="berschriftpt11"/>
    <w:next w:val="Textkrper"/>
    <w:pPr>
      <w:spacing w:before="600" w:after="240"/>
    </w:pPr>
    <w:rPr>
      <w:sz w:val="38"/>
    </w:rPr>
  </w:style>
  <w:style w:type="paragraph" w:customStyle="1" w:styleId="berschriftpt20">
    <w:name w:val="Überschrift pt20"/>
    <w:basedOn w:val="berschriftpt11"/>
    <w:next w:val="Textkrper"/>
    <w:pPr>
      <w:spacing w:before="600" w:after="240"/>
    </w:pPr>
    <w:rPr>
      <w:sz w:val="40"/>
    </w:rPr>
  </w:style>
  <w:style w:type="paragraph" w:customStyle="1" w:styleId="Verfgung2">
    <w:name w:val="Verfügung 2"/>
    <w:basedOn w:val="Verfgung1"/>
    <w:pPr>
      <w:keepNext/>
      <w:numPr>
        <w:numId w:val="45"/>
      </w:numPr>
      <w:tabs>
        <w:tab w:val="clear" w:pos="7371"/>
      </w:tabs>
      <w:spacing w:before="360"/>
    </w:pPr>
  </w:style>
  <w:style w:type="paragraph" w:customStyle="1" w:styleId="Blocktext1">
    <w:name w:val="Blocktext1"/>
    <w:basedOn w:val="StandardmAbstand"/>
    <w:pPr>
      <w:tabs>
        <w:tab w:val="left" w:pos="567"/>
      </w:tabs>
      <w:ind w:left="567" w:right="567"/>
    </w:pPr>
    <w:rPr>
      <w:sz w:val="20"/>
    </w:rPr>
  </w:style>
  <w:style w:type="paragraph" w:customStyle="1" w:styleId="Ebene5">
    <w:name w:val="Ebene 5"/>
    <w:basedOn w:val="Ebene4"/>
    <w:pPr>
      <w:numPr>
        <w:ilvl w:val="5"/>
        <w:numId w:val="16"/>
      </w:numPr>
    </w:pPr>
  </w:style>
  <w:style w:type="paragraph" w:customStyle="1" w:styleId="Laufweg1">
    <w:name w:val="Laufweg 1"/>
    <w:basedOn w:val="Verfgung1"/>
    <w:rsid w:val="00524849"/>
    <w:pPr>
      <w:framePr w:w="9798" w:hSpace="142" w:wrap="around" w:vAnchor="page" w:hAnchor="margin" w:y="341" w:anchorLock="1"/>
      <w:tabs>
        <w:tab w:val="clear" w:pos="426"/>
        <w:tab w:val="clear" w:pos="7371"/>
      </w:tabs>
      <w:ind w:left="0" w:firstLine="0"/>
    </w:pPr>
    <w:rPr>
      <w:sz w:val="24"/>
    </w:rPr>
  </w:style>
  <w:style w:type="paragraph" w:customStyle="1" w:styleId="Laufweg2">
    <w:name w:val="Laufweg 2"/>
    <w:basedOn w:val="Verfgung1"/>
    <w:pPr>
      <w:tabs>
        <w:tab w:val="clear" w:pos="426"/>
        <w:tab w:val="clear" w:pos="7371"/>
      </w:tabs>
      <w:ind w:left="0" w:firstLine="0"/>
    </w:pPr>
    <w:rPr>
      <w:b w:val="0"/>
      <w:sz w:val="24"/>
    </w:rPr>
  </w:style>
  <w:style w:type="paragraph" w:customStyle="1" w:styleId="NurText1">
    <w:name w:val="Nur Text1"/>
    <w:basedOn w:val="StandardoAbstand"/>
    <w:rPr>
      <w:rFonts w:ascii="Courier New" w:hAnsi="Courier New"/>
      <w:sz w:val="20"/>
    </w:rPr>
  </w:style>
  <w:style w:type="paragraph" w:customStyle="1" w:styleId="Titel1">
    <w:name w:val="Titel 1"/>
    <w:basedOn w:val="StandardmAbstand"/>
    <w:pPr>
      <w:spacing w:before="240"/>
      <w:jc w:val="center"/>
    </w:pPr>
    <w:rPr>
      <w:b/>
      <w:spacing w:val="60"/>
      <w:sz w:val="28"/>
    </w:rPr>
  </w:style>
  <w:style w:type="paragraph" w:customStyle="1" w:styleId="Titel2">
    <w:name w:val="Titel 2"/>
    <w:basedOn w:val="Titel1"/>
    <w:pPr>
      <w:spacing w:before="120"/>
    </w:pPr>
    <w:rPr>
      <w:sz w:val="24"/>
    </w:rPr>
  </w:style>
  <w:style w:type="paragraph" w:customStyle="1" w:styleId="Titel3">
    <w:name w:val="Titel 3"/>
    <w:basedOn w:val="Titel2"/>
    <w:pPr>
      <w:spacing w:before="0" w:after="0"/>
    </w:pPr>
    <w:rPr>
      <w:spacing w:val="0"/>
    </w:rPr>
  </w:style>
  <w:style w:type="paragraph" w:customStyle="1" w:styleId="Titel4">
    <w:name w:val="Titel 4"/>
    <w:basedOn w:val="Titel3"/>
  </w:style>
  <w:style w:type="paragraph" w:customStyle="1" w:styleId="Verfgung3">
    <w:name w:val="Verfügung 3"/>
    <w:basedOn w:val="Verfgung2"/>
    <w:pPr>
      <w:numPr>
        <w:numId w:val="46"/>
      </w:numPr>
      <w:tabs>
        <w:tab w:val="left" w:pos="851"/>
      </w:tabs>
      <w:spacing w:before="120" w:after="120"/>
      <w:ind w:left="851" w:hanging="425"/>
      <w:jc w:val="left"/>
    </w:pPr>
    <w:rPr>
      <w:b w:val="0"/>
      <w:sz w:val="24"/>
    </w:rPr>
  </w:style>
  <w:style w:type="paragraph" w:styleId="Kommentarthema">
    <w:name w:val="annotation subject"/>
    <w:basedOn w:val="Kommentartext"/>
    <w:next w:val="Kommentartext"/>
    <w:semiHidden/>
    <w:rsid w:val="00B7491C"/>
    <w:pPr>
      <w:tabs>
        <w:tab w:val="clear" w:pos="851"/>
      </w:tabs>
      <w:jc w:val="left"/>
    </w:pPr>
    <w:rPr>
      <w:b/>
      <w:bCs/>
    </w:rPr>
  </w:style>
  <w:style w:type="paragraph" w:styleId="Sprechblasentext">
    <w:name w:val="Balloon Text"/>
    <w:basedOn w:val="Standard"/>
    <w:semiHidden/>
    <w:rsid w:val="00CF3E44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4468CC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vorlage1">
    <w:name w:val="Formatvorlage1"/>
    <w:basedOn w:val="Standard"/>
    <w:rsid w:val="004468CC"/>
    <w:pPr>
      <w:spacing w:line="360" w:lineRule="exact"/>
    </w:pPr>
  </w:style>
  <w:style w:type="character" w:styleId="Hyperlink">
    <w:name w:val="Hyperlink"/>
    <w:unhideWhenUsed/>
    <w:rsid w:val="0062441D"/>
    <w:rPr>
      <w:color w:val="0000FF"/>
      <w:u w:val="single"/>
    </w:rPr>
  </w:style>
  <w:style w:type="paragraph" w:customStyle="1" w:styleId="00Body">
    <w:name w:val="00_Body"/>
    <w:qFormat/>
    <w:rsid w:val="00965442"/>
    <w:pPr>
      <w:tabs>
        <w:tab w:val="left" w:pos="851"/>
      </w:tabs>
      <w:spacing w:before="80" w:after="80" w:line="320" w:lineRule="atLeast"/>
    </w:pPr>
    <w:rPr>
      <w:rFonts w:ascii="Arial" w:hAnsi="Arial" w:cs="Arial"/>
      <w:sz w:val="24"/>
      <w:szCs w:val="24"/>
    </w:rPr>
  </w:style>
  <w:style w:type="paragraph" w:customStyle="1" w:styleId="01Head1">
    <w:name w:val="01_Head_1"/>
    <w:next w:val="00Body"/>
    <w:qFormat/>
    <w:rsid w:val="00D8100D"/>
    <w:pPr>
      <w:tabs>
        <w:tab w:val="left" w:pos="851"/>
      </w:tabs>
      <w:spacing w:before="400" w:after="160"/>
      <w:ind w:left="851" w:hanging="851"/>
    </w:pPr>
    <w:rPr>
      <w:rFonts w:ascii="Arial" w:hAnsi="Arial" w:cs="Arial"/>
      <w:b/>
      <w:sz w:val="26"/>
      <w:szCs w:val="24"/>
    </w:rPr>
  </w:style>
  <w:style w:type="paragraph" w:customStyle="1" w:styleId="02Head2">
    <w:name w:val="02_Head_2"/>
    <w:basedOn w:val="00Body"/>
    <w:next w:val="00Body"/>
    <w:qFormat/>
    <w:rsid w:val="00D8100D"/>
    <w:pPr>
      <w:spacing w:before="240"/>
      <w:ind w:left="851" w:hanging="851"/>
    </w:pPr>
    <w:rPr>
      <w:b/>
    </w:rPr>
  </w:style>
  <w:style w:type="character" w:styleId="BesuchterHyperlink">
    <w:name w:val="FollowedHyperlink"/>
    <w:basedOn w:val="Absatz-Standardschriftart"/>
    <w:rsid w:val="005761EF"/>
    <w:rPr>
      <w:color w:val="800080" w:themeColor="followedHyperlink"/>
      <w:u w:val="single"/>
    </w:rPr>
  </w:style>
  <w:style w:type="paragraph" w:customStyle="1" w:styleId="00BodyEinzug">
    <w:name w:val="00_Body_Einzug"/>
    <w:basedOn w:val="00Body"/>
    <w:qFormat/>
    <w:rsid w:val="00F65A8E"/>
    <w:pPr>
      <w:ind w:left="851"/>
    </w:pPr>
  </w:style>
  <w:style w:type="character" w:styleId="Platzhaltertext">
    <w:name w:val="Placeholder Text"/>
    <w:basedOn w:val="Absatz-Standardschriftart"/>
    <w:uiPriority w:val="99"/>
    <w:semiHidden/>
    <w:rsid w:val="00724976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BE2CDD"/>
    <w:rPr>
      <w:rFonts w:ascii="Arial" w:hAnsi="Arial"/>
      <w:sz w:val="24"/>
    </w:rPr>
  </w:style>
  <w:style w:type="paragraph" w:styleId="berschrift1">
    <w:name w:val="heading 1"/>
    <w:basedOn w:val="StandardoAbstand"/>
    <w:next w:val="Textkrper1"/>
    <w:qFormat/>
    <w:rsid w:val="00C0394B"/>
    <w:pPr>
      <w:keepNext/>
      <w:numPr>
        <w:numId w:val="35"/>
      </w:numPr>
      <w:tabs>
        <w:tab w:val="clear" w:pos="567"/>
        <w:tab w:val="left" w:pos="851"/>
      </w:tabs>
      <w:spacing w:before="480" w:after="180"/>
      <w:ind w:left="851" w:hanging="851"/>
      <w:jc w:val="left"/>
      <w:outlineLvl w:val="0"/>
    </w:pPr>
    <w:rPr>
      <w:b/>
      <w:color w:val="000000" w:themeColor="text1"/>
    </w:rPr>
  </w:style>
  <w:style w:type="paragraph" w:styleId="berschrift2">
    <w:name w:val="heading 2"/>
    <w:basedOn w:val="berschrift1"/>
    <w:next w:val="Textkrper2"/>
    <w:qFormat/>
    <w:rsid w:val="00C0394B"/>
    <w:pPr>
      <w:numPr>
        <w:ilvl w:val="1"/>
      </w:numPr>
      <w:tabs>
        <w:tab w:val="clear" w:pos="794"/>
      </w:tabs>
      <w:ind w:left="851" w:hanging="851"/>
      <w:outlineLvl w:val="1"/>
    </w:pPr>
  </w:style>
  <w:style w:type="paragraph" w:styleId="berschrift3">
    <w:name w:val="heading 3"/>
    <w:basedOn w:val="berschrift1"/>
    <w:next w:val="Textkrper3"/>
    <w:qFormat/>
    <w:rsid w:val="00C0394B"/>
    <w:pPr>
      <w:numPr>
        <w:ilvl w:val="2"/>
      </w:numPr>
      <w:tabs>
        <w:tab w:val="clear" w:pos="1021"/>
      </w:tabs>
      <w:ind w:left="851" w:hanging="851"/>
      <w:outlineLvl w:val="2"/>
    </w:pPr>
  </w:style>
  <w:style w:type="paragraph" w:styleId="berschrift4">
    <w:name w:val="heading 4"/>
    <w:basedOn w:val="berschrift1"/>
    <w:next w:val="Textkrper4"/>
    <w:qFormat/>
    <w:pPr>
      <w:numPr>
        <w:ilvl w:val="3"/>
      </w:numPr>
      <w:outlineLvl w:val="3"/>
    </w:pPr>
  </w:style>
  <w:style w:type="paragraph" w:styleId="berschrift5">
    <w:name w:val="heading 5"/>
    <w:basedOn w:val="berschrift1"/>
    <w:next w:val="Textkrper5"/>
    <w:qFormat/>
    <w:pPr>
      <w:numPr>
        <w:ilvl w:val="4"/>
      </w:numPr>
      <w:outlineLvl w:val="4"/>
    </w:pPr>
  </w:style>
  <w:style w:type="paragraph" w:styleId="berschrift6">
    <w:name w:val="heading 6"/>
    <w:basedOn w:val="berschrift1"/>
    <w:next w:val="Textkrper6"/>
    <w:qFormat/>
    <w:pPr>
      <w:numPr>
        <w:ilvl w:val="5"/>
      </w:numPr>
      <w:outlineLvl w:val="5"/>
    </w:pPr>
  </w:style>
  <w:style w:type="paragraph" w:styleId="berschrift7">
    <w:name w:val="heading 7"/>
    <w:basedOn w:val="berschrift1"/>
    <w:next w:val="Textkrper7"/>
    <w:qFormat/>
    <w:pPr>
      <w:numPr>
        <w:ilvl w:val="6"/>
      </w:numPr>
      <w:tabs>
        <w:tab w:val="left" w:pos="1928"/>
      </w:tabs>
      <w:outlineLvl w:val="6"/>
    </w:pPr>
  </w:style>
  <w:style w:type="paragraph" w:styleId="berschrift8">
    <w:name w:val="heading 8"/>
    <w:basedOn w:val="berschrift1"/>
    <w:next w:val="Textkrper8"/>
    <w:qFormat/>
    <w:pPr>
      <w:numPr>
        <w:ilvl w:val="7"/>
      </w:numPr>
      <w:tabs>
        <w:tab w:val="left" w:pos="2155"/>
      </w:tabs>
      <w:outlineLvl w:val="7"/>
    </w:pPr>
  </w:style>
  <w:style w:type="paragraph" w:styleId="berschrift9">
    <w:name w:val="heading 9"/>
    <w:basedOn w:val="berschrift1"/>
    <w:next w:val="Textkrper9"/>
    <w:qFormat/>
    <w:pPr>
      <w:numPr>
        <w:ilvl w:val="8"/>
      </w:numPr>
      <w:tabs>
        <w:tab w:val="left" w:pos="2381"/>
      </w:tabs>
      <w:outlineLvl w:val="8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doAbstand">
    <w:name w:val="Standard (o. Abstand)"/>
    <w:pPr>
      <w:jc w:val="both"/>
    </w:pPr>
    <w:rPr>
      <w:rFonts w:ascii="Arial" w:hAnsi="Arial"/>
      <w:sz w:val="24"/>
    </w:rPr>
  </w:style>
  <w:style w:type="paragraph" w:customStyle="1" w:styleId="Textkrper1">
    <w:name w:val="Textkörper 1"/>
    <w:basedOn w:val="Textkrper"/>
    <w:pPr>
      <w:ind w:left="567"/>
    </w:pPr>
  </w:style>
  <w:style w:type="paragraph" w:styleId="Textkrper">
    <w:name w:val="Body Text"/>
    <w:basedOn w:val="StandardmAbstand"/>
  </w:style>
  <w:style w:type="paragraph" w:customStyle="1" w:styleId="StandardmAbstand">
    <w:name w:val="Standard (m. Abstand)"/>
    <w:basedOn w:val="Standard"/>
    <w:rsid w:val="004E0C26"/>
    <w:pPr>
      <w:spacing w:before="120" w:after="120" w:line="360" w:lineRule="exact"/>
      <w:jc w:val="both"/>
    </w:pPr>
  </w:style>
  <w:style w:type="paragraph" w:styleId="Textkrper2">
    <w:name w:val="Body Text 2"/>
    <w:basedOn w:val="Textkrper"/>
    <w:pPr>
      <w:ind w:left="794"/>
    </w:pPr>
  </w:style>
  <w:style w:type="paragraph" w:styleId="Textkrper3">
    <w:name w:val="Body Text 3"/>
    <w:basedOn w:val="Textkrper"/>
    <w:pPr>
      <w:ind w:left="1021"/>
    </w:pPr>
  </w:style>
  <w:style w:type="paragraph" w:customStyle="1" w:styleId="Textkrper4">
    <w:name w:val="Textkörper 4"/>
    <w:basedOn w:val="Textkrper"/>
    <w:pPr>
      <w:ind w:left="1247"/>
    </w:pPr>
  </w:style>
  <w:style w:type="paragraph" w:customStyle="1" w:styleId="Textkrper5">
    <w:name w:val="Textkörper 5"/>
    <w:basedOn w:val="Textkrper"/>
    <w:pPr>
      <w:ind w:left="1474"/>
    </w:pPr>
  </w:style>
  <w:style w:type="paragraph" w:customStyle="1" w:styleId="Textkrper6">
    <w:name w:val="Textkörper 6"/>
    <w:basedOn w:val="Textkrper"/>
    <w:pPr>
      <w:ind w:left="1701"/>
    </w:pPr>
  </w:style>
  <w:style w:type="paragraph" w:customStyle="1" w:styleId="Textkrper7">
    <w:name w:val="Textkörper 7"/>
    <w:basedOn w:val="Textkrper"/>
    <w:pPr>
      <w:ind w:left="1928"/>
    </w:pPr>
  </w:style>
  <w:style w:type="paragraph" w:customStyle="1" w:styleId="Textkrper8">
    <w:name w:val="Textkörper 8"/>
    <w:basedOn w:val="Textkrper"/>
    <w:pPr>
      <w:ind w:left="2155"/>
    </w:pPr>
  </w:style>
  <w:style w:type="paragraph" w:customStyle="1" w:styleId="Textkrper9">
    <w:name w:val="Textkörper 9"/>
    <w:basedOn w:val="Textkrper"/>
    <w:pPr>
      <w:ind w:left="2381"/>
    </w:pPr>
  </w:style>
  <w:style w:type="paragraph" w:customStyle="1" w:styleId="Aufzhlung00">
    <w:name w:val="Aufzählung 00"/>
    <w:basedOn w:val="StandardmAbstand"/>
    <w:pPr>
      <w:numPr>
        <w:numId w:val="1"/>
      </w:numPr>
      <w:ind w:left="426" w:hanging="426"/>
    </w:pPr>
  </w:style>
  <w:style w:type="paragraph" w:customStyle="1" w:styleId="Aufzhlung05">
    <w:name w:val="Aufzählung 05"/>
    <w:basedOn w:val="Aufzhlung00"/>
    <w:pPr>
      <w:numPr>
        <w:numId w:val="2"/>
      </w:numPr>
      <w:tabs>
        <w:tab w:val="clear" w:pos="425"/>
        <w:tab w:val="num" w:pos="709"/>
      </w:tabs>
      <w:ind w:left="709"/>
    </w:pPr>
  </w:style>
  <w:style w:type="paragraph" w:customStyle="1" w:styleId="Aufzhlung10">
    <w:name w:val="Aufzählung 10"/>
    <w:basedOn w:val="Aufzhlung00"/>
    <w:pPr>
      <w:numPr>
        <w:numId w:val="3"/>
      </w:numPr>
      <w:tabs>
        <w:tab w:val="clear" w:pos="425"/>
        <w:tab w:val="num" w:pos="993"/>
      </w:tabs>
      <w:ind w:left="993"/>
    </w:pPr>
  </w:style>
  <w:style w:type="paragraph" w:customStyle="1" w:styleId="Aufzhlung15">
    <w:name w:val="Aufzählung 15"/>
    <w:basedOn w:val="Aufzhlung00"/>
    <w:pPr>
      <w:numPr>
        <w:numId w:val="4"/>
      </w:numPr>
      <w:tabs>
        <w:tab w:val="clear" w:pos="425"/>
        <w:tab w:val="num" w:pos="1276"/>
      </w:tabs>
      <w:ind w:left="1276"/>
    </w:pPr>
  </w:style>
  <w:style w:type="paragraph" w:customStyle="1" w:styleId="Aufzhlung20">
    <w:name w:val="Aufzählung 20"/>
    <w:basedOn w:val="Aufzhlung00"/>
    <w:pPr>
      <w:numPr>
        <w:numId w:val="5"/>
      </w:numPr>
      <w:tabs>
        <w:tab w:val="clear" w:pos="425"/>
        <w:tab w:val="num" w:pos="1560"/>
      </w:tabs>
      <w:ind w:left="1560"/>
    </w:pPr>
  </w:style>
  <w:style w:type="paragraph" w:styleId="Aufzhlungszeichen">
    <w:name w:val="List Bullet"/>
    <w:basedOn w:val="StandardmAbstand"/>
    <w:pPr>
      <w:numPr>
        <w:numId w:val="6"/>
      </w:numPr>
      <w:tabs>
        <w:tab w:val="clear" w:pos="360"/>
        <w:tab w:val="left" w:pos="426"/>
      </w:tabs>
      <w:ind w:left="426" w:hanging="426"/>
    </w:pPr>
  </w:style>
  <w:style w:type="paragraph" w:styleId="Aufzhlungszeichen2">
    <w:name w:val="List Bullet 2"/>
    <w:basedOn w:val="StandardmAbstand"/>
    <w:pPr>
      <w:numPr>
        <w:numId w:val="7"/>
      </w:numPr>
      <w:tabs>
        <w:tab w:val="clear" w:pos="360"/>
        <w:tab w:val="left" w:pos="426"/>
      </w:tabs>
      <w:ind w:left="426" w:hanging="426"/>
    </w:pPr>
  </w:style>
  <w:style w:type="paragraph" w:styleId="Aufzhlungszeichen3">
    <w:name w:val="List Bullet 3"/>
    <w:basedOn w:val="StandardmAbstand"/>
    <w:pPr>
      <w:numPr>
        <w:numId w:val="8"/>
      </w:numPr>
      <w:tabs>
        <w:tab w:val="clear" w:pos="360"/>
        <w:tab w:val="left" w:pos="426"/>
      </w:tabs>
      <w:ind w:left="426" w:hanging="426"/>
    </w:pPr>
  </w:style>
  <w:style w:type="paragraph" w:styleId="Aufzhlungszeichen4">
    <w:name w:val="List Bullet 4"/>
    <w:basedOn w:val="StandardmAbstand"/>
    <w:pPr>
      <w:numPr>
        <w:numId w:val="9"/>
      </w:numPr>
      <w:tabs>
        <w:tab w:val="clear" w:pos="360"/>
        <w:tab w:val="left" w:pos="426"/>
      </w:tabs>
      <w:ind w:left="426" w:hanging="426"/>
    </w:pPr>
  </w:style>
  <w:style w:type="paragraph" w:styleId="Aufzhlungszeichen5">
    <w:name w:val="List Bullet 5"/>
    <w:basedOn w:val="StandardmAbstand"/>
    <w:pPr>
      <w:numPr>
        <w:numId w:val="10"/>
      </w:numPr>
      <w:tabs>
        <w:tab w:val="clear" w:pos="360"/>
        <w:tab w:val="left" w:pos="426"/>
      </w:tabs>
      <w:ind w:left="426" w:hanging="426"/>
    </w:pPr>
  </w:style>
  <w:style w:type="paragraph" w:styleId="Beschriftung">
    <w:name w:val="caption"/>
    <w:basedOn w:val="StandardmAbstand"/>
    <w:next w:val="StandardoAbstand"/>
    <w:qFormat/>
    <w:rPr>
      <w:b/>
    </w:rPr>
  </w:style>
  <w:style w:type="paragraph" w:customStyle="1" w:styleId="Betreff">
    <w:name w:val="Betreff"/>
    <w:basedOn w:val="StandardoAbstand"/>
    <w:rPr>
      <w:b/>
    </w:rPr>
  </w:style>
  <w:style w:type="paragraph" w:customStyle="1" w:styleId="Ebene1">
    <w:name w:val="Ebene 1"/>
    <w:basedOn w:val="Ebene0"/>
    <w:pPr>
      <w:numPr>
        <w:ilvl w:val="1"/>
        <w:numId w:val="12"/>
      </w:numPr>
    </w:pPr>
  </w:style>
  <w:style w:type="paragraph" w:customStyle="1" w:styleId="Ebene0">
    <w:name w:val="Ebene 0"/>
    <w:basedOn w:val="StandardmAbstand"/>
    <w:pPr>
      <w:numPr>
        <w:numId w:val="11"/>
      </w:numPr>
    </w:pPr>
  </w:style>
  <w:style w:type="paragraph" w:customStyle="1" w:styleId="Ebene2">
    <w:name w:val="Ebene 2"/>
    <w:basedOn w:val="Ebene1"/>
    <w:pPr>
      <w:numPr>
        <w:ilvl w:val="2"/>
        <w:numId w:val="13"/>
      </w:numPr>
    </w:pPr>
  </w:style>
  <w:style w:type="paragraph" w:customStyle="1" w:styleId="Ebene3">
    <w:name w:val="Ebene 3"/>
    <w:basedOn w:val="Ebene2"/>
    <w:pPr>
      <w:numPr>
        <w:ilvl w:val="3"/>
        <w:numId w:val="14"/>
      </w:numPr>
    </w:pPr>
  </w:style>
  <w:style w:type="paragraph" w:customStyle="1" w:styleId="Ebene4">
    <w:name w:val="Ebene 4"/>
    <w:basedOn w:val="Ebene3"/>
    <w:pPr>
      <w:numPr>
        <w:ilvl w:val="4"/>
        <w:numId w:val="15"/>
      </w:numPr>
    </w:pPr>
  </w:style>
  <w:style w:type="paragraph" w:customStyle="1" w:styleId="Tenor1">
    <w:name w:val="Tenor 1"/>
    <w:basedOn w:val="Tenor"/>
    <w:pPr>
      <w:numPr>
        <w:ilvl w:val="1"/>
        <w:numId w:val="32"/>
      </w:numPr>
    </w:pPr>
  </w:style>
  <w:style w:type="paragraph" w:customStyle="1" w:styleId="Tenor">
    <w:name w:val="Tenor"/>
    <w:basedOn w:val="StandardmAbstand"/>
    <w:pPr>
      <w:numPr>
        <w:numId w:val="31"/>
      </w:numPr>
    </w:pPr>
  </w:style>
  <w:style w:type="paragraph" w:customStyle="1" w:styleId="Tenor2">
    <w:name w:val="Tenor 2"/>
    <w:basedOn w:val="Tenor1"/>
    <w:pPr>
      <w:numPr>
        <w:ilvl w:val="2"/>
        <w:numId w:val="33"/>
      </w:numPr>
      <w:tabs>
        <w:tab w:val="clear" w:pos="720"/>
        <w:tab w:val="num" w:pos="567"/>
      </w:tabs>
    </w:pPr>
  </w:style>
  <w:style w:type="paragraph" w:customStyle="1" w:styleId="Tenor3">
    <w:name w:val="Tenor 3"/>
    <w:basedOn w:val="Tenor2"/>
    <w:pPr>
      <w:numPr>
        <w:ilvl w:val="3"/>
        <w:numId w:val="34"/>
      </w:numPr>
      <w:tabs>
        <w:tab w:val="clear" w:pos="1080"/>
        <w:tab w:val="num" w:pos="851"/>
      </w:tabs>
      <w:ind w:left="851" w:hanging="851"/>
    </w:pPr>
  </w:style>
  <w:style w:type="paragraph" w:customStyle="1" w:styleId="berschriftpt13A">
    <w:name w:val="Überschrift pt13 A."/>
    <w:basedOn w:val="berschrift1"/>
    <w:pPr>
      <w:numPr>
        <w:numId w:val="44"/>
      </w:numPr>
      <w:tabs>
        <w:tab w:val="left" w:pos="567"/>
      </w:tabs>
    </w:pPr>
  </w:style>
  <w:style w:type="paragraph" w:styleId="Endnotentext">
    <w:name w:val="endnote text"/>
    <w:basedOn w:val="StandardoAbstand"/>
    <w:semiHidden/>
    <w:pPr>
      <w:spacing w:after="120"/>
    </w:pPr>
    <w:rPr>
      <w:sz w:val="20"/>
    </w:rPr>
  </w:style>
  <w:style w:type="character" w:styleId="Endnotenzeichen">
    <w:name w:val="endnote reference"/>
    <w:semiHidden/>
    <w:rPr>
      <w:vertAlign w:val="superscript"/>
    </w:rPr>
  </w:style>
  <w:style w:type="paragraph" w:customStyle="1" w:styleId="Entwurf">
    <w:name w:val="Entwurf"/>
    <w:basedOn w:val="Verfgung1"/>
    <w:pPr>
      <w:framePr w:w="9615" w:h="568" w:hSpace="142" w:wrap="around" w:vAnchor="page" w:hAnchor="page" w:x="1434" w:y="1009" w:anchorLock="1"/>
      <w:tabs>
        <w:tab w:val="clear" w:pos="7371"/>
      </w:tabs>
      <w:jc w:val="center"/>
    </w:pPr>
    <w:rPr>
      <w:spacing w:val="60"/>
      <w:sz w:val="36"/>
    </w:rPr>
  </w:style>
  <w:style w:type="paragraph" w:customStyle="1" w:styleId="Verfgung1">
    <w:name w:val="Verfügung 1"/>
    <w:basedOn w:val="StandardoAbstand"/>
    <w:next w:val="StandardoAbstand"/>
    <w:pPr>
      <w:tabs>
        <w:tab w:val="left" w:pos="426"/>
        <w:tab w:val="left" w:pos="7371"/>
      </w:tabs>
      <w:ind w:left="425" w:hanging="425"/>
    </w:pPr>
    <w:rPr>
      <w:b/>
      <w:vanish/>
      <w:sz w:val="26"/>
    </w:rPr>
  </w:style>
  <w:style w:type="paragraph" w:customStyle="1" w:styleId="FallStandard">
    <w:name w:val="Fall (Standard)"/>
    <w:basedOn w:val="StandardmAbstand"/>
    <w:pPr>
      <w:ind w:left="567"/>
    </w:pPr>
    <w:rPr>
      <w:b/>
      <w:sz w:val="20"/>
    </w:rPr>
  </w:style>
  <w:style w:type="paragraph" w:customStyle="1" w:styleId="FallAntwort">
    <w:name w:val="Fall (Antwort)"/>
    <w:basedOn w:val="StandardmAbstand"/>
    <w:pPr>
      <w:spacing w:after="240"/>
      <w:ind w:left="567"/>
    </w:pPr>
    <w:rPr>
      <w:b/>
    </w:rPr>
  </w:style>
  <w:style w:type="paragraph" w:customStyle="1" w:styleId="FallListe">
    <w:name w:val="Fall (Liste)"/>
    <w:basedOn w:val="StandardmAbstand"/>
    <w:pPr>
      <w:numPr>
        <w:numId w:val="17"/>
      </w:numPr>
      <w:tabs>
        <w:tab w:val="clear" w:pos="360"/>
        <w:tab w:val="num" w:pos="993"/>
      </w:tabs>
      <w:ind w:left="993" w:hanging="426"/>
      <w:outlineLvl w:val="0"/>
    </w:pPr>
  </w:style>
  <w:style w:type="paragraph" w:customStyle="1" w:styleId="FallNumerierung">
    <w:name w:val="Fall (Numerierung)"/>
    <w:basedOn w:val="StandardmAbstand"/>
    <w:next w:val="FallStandard"/>
    <w:pPr>
      <w:numPr>
        <w:numId w:val="18"/>
      </w:numPr>
      <w:spacing w:before="240"/>
    </w:pPr>
    <w:rPr>
      <w:b/>
      <w:sz w:val="20"/>
    </w:rPr>
  </w:style>
  <w:style w:type="paragraph" w:styleId="Funotentext">
    <w:name w:val="footnote text"/>
    <w:basedOn w:val="StandardoAbstand"/>
    <w:semiHidden/>
    <w:pPr>
      <w:spacing w:after="120"/>
    </w:pPr>
    <w:rPr>
      <w:sz w:val="20"/>
    </w:rPr>
  </w:style>
  <w:style w:type="character" w:styleId="Funotenzeichen">
    <w:name w:val="footnote reference"/>
    <w:semiHidden/>
    <w:rPr>
      <w:vertAlign w:val="superscript"/>
    </w:rPr>
  </w:style>
  <w:style w:type="paragraph" w:styleId="Fuzeile">
    <w:name w:val="footer"/>
    <w:basedOn w:val="StandardoAbstand"/>
    <w:pPr>
      <w:tabs>
        <w:tab w:val="center" w:pos="4536"/>
        <w:tab w:val="right" w:pos="9072"/>
      </w:tabs>
    </w:pPr>
  </w:style>
  <w:style w:type="paragraph" w:customStyle="1" w:styleId="FuzeileSpeicherort">
    <w:name w:val="Fußzeile (Speicherort)"/>
    <w:basedOn w:val="StandardoAbstand"/>
    <w:pPr>
      <w:tabs>
        <w:tab w:val="right" w:pos="9072"/>
      </w:tabs>
    </w:pPr>
    <w:rPr>
      <w:i/>
      <w:sz w:val="16"/>
    </w:rPr>
  </w:style>
  <w:style w:type="paragraph" w:styleId="Kommentartext">
    <w:name w:val="annotation text"/>
    <w:basedOn w:val="StandardoAbstand"/>
    <w:semiHidden/>
    <w:rsid w:val="00B7491C"/>
    <w:pPr>
      <w:tabs>
        <w:tab w:val="left" w:pos="851"/>
      </w:tabs>
    </w:pPr>
    <w:rPr>
      <w:sz w:val="20"/>
    </w:rPr>
  </w:style>
  <w:style w:type="character" w:styleId="Kommentarzeichen">
    <w:name w:val="annotation reference"/>
    <w:semiHidden/>
    <w:rsid w:val="00B7491C"/>
    <w:rPr>
      <w:vanish/>
      <w:sz w:val="16"/>
    </w:rPr>
  </w:style>
  <w:style w:type="paragraph" w:styleId="Kopfzeile">
    <w:name w:val="header"/>
    <w:basedOn w:val="StandardoAbstand"/>
    <w:pPr>
      <w:tabs>
        <w:tab w:val="right" w:pos="4820"/>
        <w:tab w:val="right" w:pos="9639"/>
      </w:tabs>
    </w:pPr>
    <w:rPr>
      <w:sz w:val="20"/>
    </w:rPr>
  </w:style>
  <w:style w:type="paragraph" w:customStyle="1" w:styleId="Listennummer1">
    <w:name w:val="Listennummer 1"/>
    <w:basedOn w:val="StandardmAbstand"/>
    <w:pPr>
      <w:numPr>
        <w:numId w:val="20"/>
      </w:numPr>
      <w:tabs>
        <w:tab w:val="clear" w:pos="360"/>
        <w:tab w:val="num" w:pos="426"/>
      </w:tabs>
      <w:ind w:left="426" w:hanging="426"/>
    </w:pPr>
  </w:style>
  <w:style w:type="paragraph" w:styleId="Listennummer2">
    <w:name w:val="List Number 2"/>
    <w:basedOn w:val="Listennummer1"/>
    <w:pPr>
      <w:numPr>
        <w:numId w:val="21"/>
      </w:numPr>
      <w:tabs>
        <w:tab w:val="clear" w:pos="643"/>
        <w:tab w:val="num" w:pos="709"/>
      </w:tabs>
      <w:ind w:left="709" w:hanging="425"/>
    </w:pPr>
  </w:style>
  <w:style w:type="paragraph" w:styleId="Listennummer3">
    <w:name w:val="List Number 3"/>
    <w:basedOn w:val="Listennummer1"/>
    <w:pPr>
      <w:numPr>
        <w:numId w:val="22"/>
      </w:numPr>
      <w:tabs>
        <w:tab w:val="clear" w:pos="926"/>
        <w:tab w:val="num" w:pos="993"/>
      </w:tabs>
      <w:ind w:left="993" w:hanging="427"/>
    </w:pPr>
  </w:style>
  <w:style w:type="paragraph" w:styleId="Listennummer5">
    <w:name w:val="List Number 5"/>
    <w:basedOn w:val="Listennummer1"/>
    <w:pPr>
      <w:numPr>
        <w:numId w:val="24"/>
      </w:numPr>
      <w:tabs>
        <w:tab w:val="clear" w:pos="1492"/>
        <w:tab w:val="num" w:pos="1560"/>
      </w:tabs>
      <w:ind w:left="1560" w:hanging="428"/>
    </w:pPr>
  </w:style>
  <w:style w:type="paragraph" w:styleId="Listennummer4">
    <w:name w:val="List Number 4"/>
    <w:basedOn w:val="Listennummer1"/>
    <w:pPr>
      <w:numPr>
        <w:numId w:val="23"/>
      </w:numPr>
      <w:tabs>
        <w:tab w:val="clear" w:pos="1209"/>
        <w:tab w:val="num" w:pos="1276"/>
      </w:tabs>
      <w:ind w:left="1276" w:hanging="427"/>
    </w:pPr>
  </w:style>
  <w:style w:type="paragraph" w:customStyle="1" w:styleId="Merksatz">
    <w:name w:val="Merksatz"/>
    <w:basedOn w:val="Standard"/>
    <w:rsid w:val="00352B34"/>
    <w:pPr>
      <w:pBdr>
        <w:top w:val="single" w:sz="6" w:space="2" w:color="auto"/>
        <w:left w:val="single" w:sz="6" w:space="2" w:color="auto"/>
        <w:bottom w:val="single" w:sz="6" w:space="3" w:color="auto"/>
        <w:right w:val="single" w:sz="6" w:space="2" w:color="auto"/>
      </w:pBdr>
      <w:shd w:val="pct5" w:color="auto" w:fill="auto"/>
      <w:spacing w:before="120"/>
    </w:pPr>
  </w:style>
  <w:style w:type="paragraph" w:customStyle="1" w:styleId="Numerierung000">
    <w:name w:val="Numerierung 00"/>
    <w:basedOn w:val="StandardmAbstand"/>
    <w:pPr>
      <w:numPr>
        <w:numId w:val="25"/>
      </w:numPr>
      <w:tabs>
        <w:tab w:val="clear" w:pos="360"/>
        <w:tab w:val="num" w:pos="426"/>
      </w:tabs>
      <w:ind w:left="426" w:hanging="426"/>
    </w:pPr>
  </w:style>
  <w:style w:type="paragraph" w:customStyle="1" w:styleId="Numerierung00">
    <w:name w:val="Numerierung 00 (...)"/>
    <w:basedOn w:val="StandardmAbstand"/>
    <w:pPr>
      <w:numPr>
        <w:numId w:val="26"/>
      </w:numPr>
      <w:tabs>
        <w:tab w:val="clear" w:pos="360"/>
        <w:tab w:val="num" w:pos="426"/>
      </w:tabs>
      <w:ind w:left="426" w:hanging="426"/>
    </w:pPr>
  </w:style>
  <w:style w:type="paragraph" w:customStyle="1" w:styleId="Numerierung05">
    <w:name w:val="Numerierung 05"/>
    <w:basedOn w:val="Numerierung000"/>
    <w:pPr>
      <w:numPr>
        <w:numId w:val="27"/>
      </w:numPr>
      <w:tabs>
        <w:tab w:val="clear" w:pos="425"/>
        <w:tab w:val="num" w:pos="709"/>
      </w:tabs>
      <w:ind w:left="709"/>
    </w:pPr>
  </w:style>
  <w:style w:type="paragraph" w:customStyle="1" w:styleId="Numerierung10">
    <w:name w:val="Numerierung 10"/>
    <w:basedOn w:val="Numerierung000"/>
    <w:pPr>
      <w:numPr>
        <w:numId w:val="28"/>
      </w:numPr>
      <w:tabs>
        <w:tab w:val="left" w:pos="993"/>
      </w:tabs>
      <w:ind w:left="992" w:hanging="425"/>
    </w:pPr>
  </w:style>
  <w:style w:type="paragraph" w:customStyle="1" w:styleId="Numerierung15">
    <w:name w:val="Numerierung 15"/>
    <w:basedOn w:val="Numerierung000"/>
    <w:pPr>
      <w:numPr>
        <w:numId w:val="29"/>
      </w:numPr>
      <w:tabs>
        <w:tab w:val="clear" w:pos="360"/>
        <w:tab w:val="num" w:pos="1276"/>
      </w:tabs>
      <w:ind w:left="1276" w:hanging="425"/>
    </w:pPr>
  </w:style>
  <w:style w:type="paragraph" w:customStyle="1" w:styleId="Numerierung20">
    <w:name w:val="Numerierung 20"/>
    <w:basedOn w:val="Numerierung000"/>
    <w:pPr>
      <w:numPr>
        <w:numId w:val="30"/>
      </w:numPr>
      <w:tabs>
        <w:tab w:val="clear" w:pos="360"/>
        <w:tab w:val="num" w:pos="1560"/>
      </w:tabs>
      <w:ind w:left="1559" w:hanging="425"/>
    </w:pPr>
  </w:style>
  <w:style w:type="character" w:styleId="Seitenzahl">
    <w:name w:val="page number"/>
    <w:rPr>
      <w:sz w:val="24"/>
    </w:rPr>
  </w:style>
  <w:style w:type="paragraph" w:customStyle="1" w:styleId="Anschrift">
    <w:name w:val="Anschrift"/>
    <w:basedOn w:val="StandardoAbstand"/>
    <w:pPr>
      <w:jc w:val="left"/>
    </w:pPr>
  </w:style>
  <w:style w:type="paragraph" w:styleId="Listennummer">
    <w:name w:val="List Number"/>
    <w:basedOn w:val="StandardmAbstand"/>
    <w:pPr>
      <w:numPr>
        <w:numId w:val="19"/>
      </w:numPr>
      <w:tabs>
        <w:tab w:val="clear" w:pos="425"/>
        <w:tab w:val="left" w:pos="426"/>
      </w:tabs>
    </w:pPr>
  </w:style>
  <w:style w:type="paragraph" w:customStyle="1" w:styleId="berschriftpt11">
    <w:name w:val="Überschrift pt11"/>
    <w:basedOn w:val="StandardoAbstand"/>
    <w:next w:val="Textkrper"/>
    <w:pPr>
      <w:keepNext/>
      <w:spacing w:before="480" w:after="120"/>
    </w:pPr>
    <w:rPr>
      <w:b/>
      <w:sz w:val="22"/>
    </w:rPr>
  </w:style>
  <w:style w:type="paragraph" w:customStyle="1" w:styleId="berschriftpt12">
    <w:name w:val="Überschrift pt12"/>
    <w:basedOn w:val="berschriftpt11"/>
    <w:next w:val="Textkrper"/>
    <w:rPr>
      <w:sz w:val="24"/>
    </w:rPr>
  </w:style>
  <w:style w:type="paragraph" w:customStyle="1" w:styleId="berschriftpt13">
    <w:name w:val="Überschrift pt13"/>
    <w:basedOn w:val="berschriftpt11"/>
    <w:next w:val="Textkrper"/>
    <w:pPr>
      <w:spacing w:after="180"/>
    </w:pPr>
    <w:rPr>
      <w:sz w:val="26"/>
    </w:rPr>
  </w:style>
  <w:style w:type="paragraph" w:customStyle="1" w:styleId="berschriftpt14">
    <w:name w:val="Überschrift pt14"/>
    <w:basedOn w:val="berschriftpt11"/>
    <w:next w:val="Textkrper"/>
    <w:pPr>
      <w:spacing w:after="180"/>
    </w:pPr>
    <w:rPr>
      <w:sz w:val="28"/>
    </w:rPr>
  </w:style>
  <w:style w:type="paragraph" w:customStyle="1" w:styleId="berschriftpt15">
    <w:name w:val="Überschrift pt15"/>
    <w:basedOn w:val="berschriftpt11"/>
    <w:next w:val="Textkrper"/>
    <w:pPr>
      <w:spacing w:after="180"/>
    </w:pPr>
    <w:rPr>
      <w:sz w:val="30"/>
    </w:rPr>
  </w:style>
  <w:style w:type="paragraph" w:customStyle="1" w:styleId="berschriftpt16">
    <w:name w:val="Überschrift pt16"/>
    <w:basedOn w:val="berschriftpt11"/>
    <w:next w:val="Textkrper"/>
    <w:pPr>
      <w:spacing w:after="240"/>
    </w:pPr>
    <w:rPr>
      <w:sz w:val="32"/>
    </w:rPr>
  </w:style>
  <w:style w:type="paragraph" w:customStyle="1" w:styleId="berschriftpt17">
    <w:name w:val="Überschrift pt17"/>
    <w:basedOn w:val="berschriftpt11"/>
    <w:next w:val="Textkrper"/>
    <w:pPr>
      <w:spacing w:before="600" w:after="240"/>
    </w:pPr>
    <w:rPr>
      <w:sz w:val="34"/>
    </w:rPr>
  </w:style>
  <w:style w:type="paragraph" w:customStyle="1" w:styleId="berschriftpt18">
    <w:name w:val="Überschrift pt18"/>
    <w:basedOn w:val="berschriftpt11"/>
    <w:next w:val="Textkrper"/>
    <w:pPr>
      <w:spacing w:before="600" w:after="240"/>
    </w:pPr>
    <w:rPr>
      <w:sz w:val="36"/>
    </w:rPr>
  </w:style>
  <w:style w:type="paragraph" w:customStyle="1" w:styleId="berschriftpt19">
    <w:name w:val="Überschrift pt19"/>
    <w:basedOn w:val="berschriftpt11"/>
    <w:next w:val="Textkrper"/>
    <w:pPr>
      <w:spacing w:before="600" w:after="240"/>
    </w:pPr>
    <w:rPr>
      <w:sz w:val="38"/>
    </w:rPr>
  </w:style>
  <w:style w:type="paragraph" w:customStyle="1" w:styleId="berschriftpt20">
    <w:name w:val="Überschrift pt20"/>
    <w:basedOn w:val="berschriftpt11"/>
    <w:next w:val="Textkrper"/>
    <w:pPr>
      <w:spacing w:before="600" w:after="240"/>
    </w:pPr>
    <w:rPr>
      <w:sz w:val="40"/>
    </w:rPr>
  </w:style>
  <w:style w:type="paragraph" w:customStyle="1" w:styleId="Verfgung2">
    <w:name w:val="Verfügung 2"/>
    <w:basedOn w:val="Verfgung1"/>
    <w:pPr>
      <w:keepNext/>
      <w:numPr>
        <w:numId w:val="45"/>
      </w:numPr>
      <w:tabs>
        <w:tab w:val="clear" w:pos="7371"/>
      </w:tabs>
      <w:spacing w:before="360"/>
    </w:pPr>
  </w:style>
  <w:style w:type="paragraph" w:customStyle="1" w:styleId="Blocktext1">
    <w:name w:val="Blocktext1"/>
    <w:basedOn w:val="StandardmAbstand"/>
    <w:pPr>
      <w:tabs>
        <w:tab w:val="left" w:pos="567"/>
      </w:tabs>
      <w:ind w:left="567" w:right="567"/>
    </w:pPr>
    <w:rPr>
      <w:sz w:val="20"/>
    </w:rPr>
  </w:style>
  <w:style w:type="paragraph" w:customStyle="1" w:styleId="Ebene5">
    <w:name w:val="Ebene 5"/>
    <w:basedOn w:val="Ebene4"/>
    <w:pPr>
      <w:numPr>
        <w:ilvl w:val="5"/>
        <w:numId w:val="16"/>
      </w:numPr>
    </w:pPr>
  </w:style>
  <w:style w:type="paragraph" w:customStyle="1" w:styleId="Laufweg1">
    <w:name w:val="Laufweg 1"/>
    <w:basedOn w:val="Verfgung1"/>
    <w:rsid w:val="00524849"/>
    <w:pPr>
      <w:framePr w:w="9798" w:hSpace="142" w:wrap="around" w:vAnchor="page" w:hAnchor="margin" w:y="341" w:anchorLock="1"/>
      <w:tabs>
        <w:tab w:val="clear" w:pos="426"/>
        <w:tab w:val="clear" w:pos="7371"/>
      </w:tabs>
      <w:ind w:left="0" w:firstLine="0"/>
    </w:pPr>
    <w:rPr>
      <w:sz w:val="24"/>
    </w:rPr>
  </w:style>
  <w:style w:type="paragraph" w:customStyle="1" w:styleId="Laufweg2">
    <w:name w:val="Laufweg 2"/>
    <w:basedOn w:val="Verfgung1"/>
    <w:pPr>
      <w:tabs>
        <w:tab w:val="clear" w:pos="426"/>
        <w:tab w:val="clear" w:pos="7371"/>
      </w:tabs>
      <w:ind w:left="0" w:firstLine="0"/>
    </w:pPr>
    <w:rPr>
      <w:b w:val="0"/>
      <w:sz w:val="24"/>
    </w:rPr>
  </w:style>
  <w:style w:type="paragraph" w:customStyle="1" w:styleId="NurText1">
    <w:name w:val="Nur Text1"/>
    <w:basedOn w:val="StandardoAbstand"/>
    <w:rPr>
      <w:rFonts w:ascii="Courier New" w:hAnsi="Courier New"/>
      <w:sz w:val="20"/>
    </w:rPr>
  </w:style>
  <w:style w:type="paragraph" w:customStyle="1" w:styleId="Titel1">
    <w:name w:val="Titel 1"/>
    <w:basedOn w:val="StandardmAbstand"/>
    <w:pPr>
      <w:spacing w:before="240"/>
      <w:jc w:val="center"/>
    </w:pPr>
    <w:rPr>
      <w:b/>
      <w:spacing w:val="60"/>
      <w:sz w:val="28"/>
    </w:rPr>
  </w:style>
  <w:style w:type="paragraph" w:customStyle="1" w:styleId="Titel2">
    <w:name w:val="Titel 2"/>
    <w:basedOn w:val="Titel1"/>
    <w:pPr>
      <w:spacing w:before="120"/>
    </w:pPr>
    <w:rPr>
      <w:sz w:val="24"/>
    </w:rPr>
  </w:style>
  <w:style w:type="paragraph" w:customStyle="1" w:styleId="Titel3">
    <w:name w:val="Titel 3"/>
    <w:basedOn w:val="Titel2"/>
    <w:pPr>
      <w:spacing w:before="0" w:after="0"/>
    </w:pPr>
    <w:rPr>
      <w:spacing w:val="0"/>
    </w:rPr>
  </w:style>
  <w:style w:type="paragraph" w:customStyle="1" w:styleId="Titel4">
    <w:name w:val="Titel 4"/>
    <w:basedOn w:val="Titel3"/>
  </w:style>
  <w:style w:type="paragraph" w:customStyle="1" w:styleId="Verfgung3">
    <w:name w:val="Verfügung 3"/>
    <w:basedOn w:val="Verfgung2"/>
    <w:pPr>
      <w:numPr>
        <w:numId w:val="46"/>
      </w:numPr>
      <w:tabs>
        <w:tab w:val="left" w:pos="851"/>
      </w:tabs>
      <w:spacing w:before="120" w:after="120"/>
      <w:ind w:left="851" w:hanging="425"/>
      <w:jc w:val="left"/>
    </w:pPr>
    <w:rPr>
      <w:b w:val="0"/>
      <w:sz w:val="24"/>
    </w:rPr>
  </w:style>
  <w:style w:type="paragraph" w:styleId="Kommentarthema">
    <w:name w:val="annotation subject"/>
    <w:basedOn w:val="Kommentartext"/>
    <w:next w:val="Kommentartext"/>
    <w:semiHidden/>
    <w:rsid w:val="00B7491C"/>
    <w:pPr>
      <w:tabs>
        <w:tab w:val="clear" w:pos="851"/>
      </w:tabs>
      <w:jc w:val="left"/>
    </w:pPr>
    <w:rPr>
      <w:b/>
      <w:bCs/>
    </w:rPr>
  </w:style>
  <w:style w:type="paragraph" w:styleId="Sprechblasentext">
    <w:name w:val="Balloon Text"/>
    <w:basedOn w:val="Standard"/>
    <w:semiHidden/>
    <w:rsid w:val="00CF3E44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4468CC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vorlage1">
    <w:name w:val="Formatvorlage1"/>
    <w:basedOn w:val="Standard"/>
    <w:rsid w:val="004468CC"/>
    <w:pPr>
      <w:spacing w:line="360" w:lineRule="exact"/>
    </w:pPr>
  </w:style>
  <w:style w:type="character" w:styleId="Hyperlink">
    <w:name w:val="Hyperlink"/>
    <w:unhideWhenUsed/>
    <w:rsid w:val="0062441D"/>
    <w:rPr>
      <w:color w:val="0000FF"/>
      <w:u w:val="single"/>
    </w:rPr>
  </w:style>
  <w:style w:type="paragraph" w:customStyle="1" w:styleId="00Body">
    <w:name w:val="00_Body"/>
    <w:qFormat/>
    <w:rsid w:val="00965442"/>
    <w:pPr>
      <w:tabs>
        <w:tab w:val="left" w:pos="851"/>
      </w:tabs>
      <w:spacing w:before="80" w:after="80" w:line="320" w:lineRule="atLeast"/>
    </w:pPr>
    <w:rPr>
      <w:rFonts w:ascii="Arial" w:hAnsi="Arial" w:cs="Arial"/>
      <w:sz w:val="24"/>
      <w:szCs w:val="24"/>
    </w:rPr>
  </w:style>
  <w:style w:type="paragraph" w:customStyle="1" w:styleId="01Head1">
    <w:name w:val="01_Head_1"/>
    <w:next w:val="00Body"/>
    <w:qFormat/>
    <w:rsid w:val="00D8100D"/>
    <w:pPr>
      <w:tabs>
        <w:tab w:val="left" w:pos="851"/>
      </w:tabs>
      <w:spacing w:before="400" w:after="160"/>
      <w:ind w:left="851" w:hanging="851"/>
    </w:pPr>
    <w:rPr>
      <w:rFonts w:ascii="Arial" w:hAnsi="Arial" w:cs="Arial"/>
      <w:b/>
      <w:sz w:val="26"/>
      <w:szCs w:val="24"/>
    </w:rPr>
  </w:style>
  <w:style w:type="paragraph" w:customStyle="1" w:styleId="02Head2">
    <w:name w:val="02_Head_2"/>
    <w:basedOn w:val="00Body"/>
    <w:next w:val="00Body"/>
    <w:qFormat/>
    <w:rsid w:val="00D8100D"/>
    <w:pPr>
      <w:spacing w:before="240"/>
      <w:ind w:left="851" w:hanging="851"/>
    </w:pPr>
    <w:rPr>
      <w:b/>
    </w:rPr>
  </w:style>
  <w:style w:type="character" w:styleId="BesuchterHyperlink">
    <w:name w:val="FollowedHyperlink"/>
    <w:basedOn w:val="Absatz-Standardschriftart"/>
    <w:rsid w:val="005761EF"/>
    <w:rPr>
      <w:color w:val="800080" w:themeColor="followedHyperlink"/>
      <w:u w:val="single"/>
    </w:rPr>
  </w:style>
  <w:style w:type="paragraph" w:customStyle="1" w:styleId="00BodyEinzug">
    <w:name w:val="00_Body_Einzug"/>
    <w:basedOn w:val="00Body"/>
    <w:qFormat/>
    <w:rsid w:val="00F65A8E"/>
    <w:pPr>
      <w:ind w:left="851"/>
    </w:pPr>
  </w:style>
  <w:style w:type="character" w:styleId="Platzhaltertext">
    <w:name w:val="Placeholder Text"/>
    <w:basedOn w:val="Absatz-Standardschriftart"/>
    <w:uiPriority w:val="99"/>
    <w:semiHidden/>
    <w:rsid w:val="0072497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64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8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1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denkmalpflege-bw.de/geschichte-auftrag-struktur/archaeologische-denkmalpflege/firmenarchaeologi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Hall\Anwendungsdaten\Microsoft\Vorlagen\10%20Akten-Vermerke%20etc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10 Akten-Vermerke etc.dot</Template>
  <TotalTime>0</TotalTime>
  <Pages>4</Pages>
  <Words>699</Words>
  <Characters>4409</Characters>
  <Application>Microsoft Office Word</Application>
  <DocSecurity>4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Grabungsgenehmigung</vt:lpstr>
    </vt:vector>
  </TitlesOfParts>
  <Company>Landesamt für Denkmalpflege</Company>
  <LinksUpToDate>false</LinksUpToDate>
  <CharactersWithSpaces>5098</CharactersWithSpaces>
  <SharedDoc>false</SharedDoc>
  <HLinks>
    <vt:vector size="6" baseType="variant">
      <vt:variant>
        <vt:i4>983058</vt:i4>
      </vt:variant>
      <vt:variant>
        <vt:i4>10</vt:i4>
      </vt:variant>
      <vt:variant>
        <vt:i4>0</vt:i4>
      </vt:variant>
      <vt:variant>
        <vt:i4>5</vt:i4>
      </vt:variant>
      <vt:variant>
        <vt:lpwstr>https://www.denkmalpflege-bw.de/geschichte-auftrag-struktur/archaeologische-denkmalpflege/firmenarchaeologie/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Grabungsgenehmigung</dc:title>
  <dc:creator>Hall</dc:creator>
  <cp:lastModifiedBy>Läpple, Karin (RPS)</cp:lastModifiedBy>
  <cp:revision>2</cp:revision>
  <cp:lastPrinted>2020-09-28T09:09:00Z</cp:lastPrinted>
  <dcterms:created xsi:type="dcterms:W3CDTF">2020-10-06T12:40:00Z</dcterms:created>
  <dcterms:modified xsi:type="dcterms:W3CDTF">2020-10-06T12:40:00Z</dcterms:modified>
</cp:coreProperties>
</file>